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8E" w:rsidRPr="00CD6EA3" w:rsidRDefault="00AA5D8E">
      <w:pPr>
        <w:rPr>
          <w:rFonts w:ascii="Times New Roman" w:hAnsi="Times New Roman"/>
        </w:rPr>
      </w:pPr>
      <w:r w:rsidRPr="00CD6EA3">
        <w:rPr>
          <w:rFonts w:ascii="Times New Roman" w:hAnsi="Times New Roman"/>
        </w:rPr>
        <w:t>Отчет по практике(Первая неделя : 12.03.18-17.03.18)</w:t>
      </w:r>
    </w:p>
    <w:p w:rsidR="00AA5D8E" w:rsidRPr="00CD6EA3" w:rsidRDefault="00AA5D8E">
      <w:pPr>
        <w:rPr>
          <w:rFonts w:ascii="Times New Roman" w:hAnsi="Times New Roman"/>
        </w:rPr>
      </w:pPr>
      <w:r w:rsidRPr="00CD6EA3">
        <w:rPr>
          <w:rFonts w:ascii="Times New Roman" w:hAnsi="Times New Roman"/>
        </w:rPr>
        <w:t>Прошедшая неделя была для нас –студентов второго курса  ,группы ПО ИВ 21-16 очень продуктивной .Мы проходим практику на базе  Муниципального бюджетного общеобразовательного учреждения «Гимназия № 39» в городе  Уфа Республики Башкортостан. В данной учебной организации на сегодняшний день обучаются около 2090 учащихся .</w:t>
      </w:r>
    </w:p>
    <w:p w:rsidR="00AA5D8E" w:rsidRPr="00CD6EA3" w:rsidRDefault="00AA5D8E">
      <w:pPr>
        <w:rPr>
          <w:rFonts w:ascii="Times New Roman" w:hAnsi="Times New Roman"/>
        </w:rPr>
      </w:pPr>
      <w:r w:rsidRPr="00CD6EA3">
        <w:rPr>
          <w:rFonts w:ascii="Times New Roman" w:hAnsi="Times New Roman"/>
        </w:rPr>
        <w:t>Практика началась 12 марта 2018 года .В первый день нас ознакомили со школой ,ее музеем и историей ,также нас закрепили по 2 человека за 6-ми классами. Преподавательский коллектив принял нас  тепло ,все учителя отнеслись к нам с пониманием и уважением .Каждый из них был готов оказать нам какую-либо помощь в прохождении нашей практики .Что касается школы  , то она произвела на меня исключительно хорошее впечатление ,так как детки всех  возрастов оказались воспитанными, коммуникабельными, эрудированными и дисциплинированными.Персонал доброжелательный ,вежливый и отзывчивый. Само здание   школы и классы в ней  предстали перед нами  ухоженными ,комфортабельными ,оснащенные всем необходимым техническим оборудованием.</w:t>
      </w:r>
    </w:p>
    <w:p w:rsidR="00AA5D8E" w:rsidRPr="00CD6EA3" w:rsidRDefault="00AA5D8E">
      <w:pPr>
        <w:rPr>
          <w:rFonts w:ascii="Times New Roman" w:hAnsi="Times New Roman"/>
        </w:rPr>
      </w:pPr>
      <w:r w:rsidRPr="00CD6EA3">
        <w:rPr>
          <w:rFonts w:ascii="Times New Roman" w:hAnsi="Times New Roman"/>
        </w:rPr>
        <w:t>Наша практика состоит из двух составляющих: первая –это работа в музее с архивными документами и вторая –это непосредственно работа с классным коллективом и классными руководителями (Проведение и организация  классного часа ,внеклассного мероприятия ,а также написание конспекта родительского собрания и вышеперечисленных мероприятий. Выявление и анализ, с помощью диагностики, межличностных отношений в классе .Беседа с классным руководителем  и учителями ,работающими в классе и др.)</w:t>
      </w:r>
    </w:p>
    <w:p w:rsidR="00AA5D8E" w:rsidRDefault="00AA5D8E">
      <w:r w:rsidRPr="002D1CC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68pt;height:363.75pt;visibility:visible">
            <v:imagedata r:id="rId5" o:title=""/>
          </v:shape>
        </w:pict>
      </w:r>
    </w:p>
    <w:p w:rsidR="00AA5D8E" w:rsidRPr="00CD6EA3" w:rsidRDefault="00AA5D8E">
      <w:pPr>
        <w:rPr>
          <w:rFonts w:ascii="Times New Roman" w:hAnsi="Times New Roman"/>
          <w:b/>
        </w:rPr>
      </w:pPr>
      <w:r w:rsidRPr="00CD6EA3">
        <w:rPr>
          <w:rFonts w:ascii="Times New Roman" w:hAnsi="Times New Roman"/>
          <w:b/>
        </w:rPr>
        <w:t>1.Иштыкова Дарья и Каримова Алина (6А класс- Саханевич Полина Абрамовна)</w:t>
      </w:r>
    </w:p>
    <w:p w:rsidR="00AA5D8E" w:rsidRPr="00CD6EA3" w:rsidRDefault="00AA5D8E">
      <w:pPr>
        <w:rPr>
          <w:rFonts w:ascii="Times New Roman" w:hAnsi="Times New Roman"/>
        </w:rPr>
      </w:pPr>
      <w:r w:rsidRPr="00CD6EA3">
        <w:rPr>
          <w:rFonts w:ascii="Times New Roman" w:hAnsi="Times New Roman"/>
        </w:rPr>
        <w:t>В  классе, закрепленном за нами, обучаются 34 ребенка, 17 девочек и 17 мальчиков. Нам очень понравилось работать с учащимися ,так как мы сразу нашли общий язык с классом ,а детки оказались общительными ,воспитанными, разносторонне развитыми ,умными ,дисциплинированными и уважительными. В понедельник на первой неделе практики ,мы провели социометрию, по которой стало понятно кого дети считают самым умным ,кто является для них лидером ,но самое главное ,мы выявили ,что аутсайдеров среди них нет . В целом , учащиеся внутри коллектива относятся друг к другу хорошо и уважительно. В пятницу в нашем классе состоялся классный час на тему «Автомобиль и экология».Для нас это первый опыт в проведении таких мероприятий .Благодаря, поддержке Классного руководителя классный час прошел успешно и оставил множество положительных эмоций .</w:t>
      </w:r>
    </w:p>
    <w:p w:rsidR="00AA5D8E" w:rsidRPr="00CD6EA3" w:rsidRDefault="00AA5D8E">
      <w:pPr>
        <w:rPr>
          <w:rFonts w:ascii="Times New Roman" w:hAnsi="Times New Roman"/>
        </w:rPr>
      </w:pPr>
      <w:r w:rsidRPr="00CD6EA3">
        <w:rPr>
          <w:rFonts w:ascii="Times New Roman" w:hAnsi="Times New Roman"/>
        </w:rPr>
        <w:t xml:space="preserve">Так же хочу упомянуть ,что школьники искренне любят свою классную руководительницу- Саханевич Полину Абрамовну. От чистого сердца и мы хотим  выразить особую благодарность Полине Абрамовне за ее отзывчивость ,творческий подход  к работе с детьми ,за индивидуальный подход  к работе со студентами ,доброту ,организованность и готовность прийти на помощь. </w:t>
      </w:r>
    </w:p>
    <w:p w:rsidR="00AA5D8E" w:rsidRPr="00CD6EA3" w:rsidRDefault="00AA5D8E">
      <w:pPr>
        <w:rPr>
          <w:rFonts w:ascii="Times New Roman" w:hAnsi="Times New Roman"/>
        </w:rPr>
      </w:pPr>
      <w:r w:rsidRPr="00CD6EA3">
        <w:rPr>
          <w:rFonts w:ascii="Times New Roman" w:hAnsi="Times New Roman"/>
        </w:rPr>
        <w:t>И в заключении ,хочется особо выделить Газизову Флюру Филаритовну, преподавателя истории .Это учитель ,который действительно заслуживает этого гордого звания .Своим профессионализмом она показала нам ,что за 40 минут можно  эффективно использовать  различные методы обучения и воспитания (самостоятельное изучение материала, постановка проблемной ситуации,  опрос ребят , работа по карте , работа с мультимедийным оборудованием ,анализ пройденного материала ,мозговой штурм и многое другое ). Именно она  вдохновила нас на дальнейшую работу с детьми  ,и мы по праву можем гордиться своим университетом , ведь именно  его выпускницей и является Флюра Филаритовна.</w:t>
      </w:r>
    </w:p>
    <w:p w:rsidR="00AA5D8E" w:rsidRDefault="00AA5D8E">
      <w:r w:rsidRPr="002D1CC1">
        <w:rPr>
          <w:noProof/>
          <w:lang w:eastAsia="ru-RU"/>
        </w:rPr>
        <w:pict>
          <v:shape id="Рисунок 5" o:spid="_x0000_i1026" type="#_x0000_t75" style="width:468pt;height:331.5pt;visibility:visible">
            <v:imagedata r:id="rId6" o:title=""/>
          </v:shape>
        </w:pict>
      </w:r>
    </w:p>
    <w:p w:rsidR="00AA5D8E" w:rsidRPr="00CD6EA3" w:rsidRDefault="00AA5D8E">
      <w:pPr>
        <w:rPr>
          <w:rFonts w:ascii="Times New Roman" w:hAnsi="Times New Roman"/>
          <w:b/>
          <w:color w:val="000000"/>
          <w:shd w:val="clear" w:color="auto" w:fill="FFFFFF"/>
        </w:rPr>
      </w:pPr>
      <w:r w:rsidRPr="00CD6EA3">
        <w:rPr>
          <w:rFonts w:ascii="Times New Roman" w:hAnsi="Times New Roman"/>
          <w:b/>
          <w:color w:val="000000"/>
          <w:shd w:val="clear" w:color="auto" w:fill="FFFFFF"/>
        </w:rPr>
        <w:t>2.Бикбулатова Ирина и Сафарова ( 6Б Анищук Лариса Владимировна)</w:t>
      </w:r>
    </w:p>
    <w:p w:rsidR="00AA5D8E" w:rsidRPr="00CD6EA3" w:rsidRDefault="00AA5D8E">
      <w:pPr>
        <w:rPr>
          <w:rFonts w:ascii="Times New Roman" w:hAnsi="Times New Roman"/>
          <w:b/>
          <w:color w:val="000000"/>
          <w:shd w:val="clear" w:color="auto" w:fill="FFFFFF"/>
        </w:rPr>
      </w:pPr>
      <w:r w:rsidRPr="00CD6EA3">
        <w:rPr>
          <w:rFonts w:ascii="Times New Roman" w:hAnsi="Times New Roman"/>
          <w:b/>
          <w:color w:val="000000"/>
          <w:shd w:val="clear" w:color="auto" w:fill="FFFFFF"/>
        </w:rPr>
        <w:t>Бикбулатова И. : «</w:t>
      </w:r>
      <w:r w:rsidRPr="00CD6EA3">
        <w:rPr>
          <w:rFonts w:ascii="Times New Roman" w:hAnsi="Times New Roman"/>
          <w:color w:val="000000"/>
          <w:shd w:val="clear" w:color="auto" w:fill="FFFFFF"/>
        </w:rPr>
        <w:t>На фотографиях 1 день практики, нам выпала огромная удача провести урок истории. В целом , за первую неделю практики у нас сложилась положительная оценка этой школы . Отзывчивость учителей очень сильно помогает нам в прохождении практики.</w:t>
      </w:r>
      <w:r w:rsidRPr="00CD6EA3">
        <w:rPr>
          <w:rFonts w:ascii="Times New Roman" w:hAnsi="Times New Roman"/>
          <w:b/>
          <w:color w:val="000000"/>
          <w:shd w:val="clear" w:color="auto" w:fill="FFFFFF"/>
        </w:rPr>
        <w:t>»</w:t>
      </w:r>
    </w:p>
    <w:p w:rsidR="00AA5D8E" w:rsidRPr="00CD6EA3" w:rsidRDefault="00AA5D8E">
      <w:pPr>
        <w:rPr>
          <w:rFonts w:ascii="Times New Roman" w:hAnsi="Times New Roman"/>
          <w:b/>
          <w:color w:val="000000"/>
          <w:shd w:val="clear" w:color="auto" w:fill="FFFFFF"/>
        </w:rPr>
      </w:pPr>
      <w:r w:rsidRPr="00CD6EA3">
        <w:rPr>
          <w:rFonts w:ascii="Times New Roman" w:hAnsi="Times New Roman"/>
          <w:b/>
          <w:color w:val="000000"/>
          <w:shd w:val="clear" w:color="auto" w:fill="FFFFFF"/>
        </w:rPr>
        <w:t>Сафарова А. : «</w:t>
      </w:r>
      <w:r w:rsidRPr="00CD6EA3">
        <w:rPr>
          <w:rFonts w:ascii="Times New Roman" w:hAnsi="Times New Roman"/>
          <w:color w:val="000000"/>
          <w:shd w:val="clear" w:color="auto" w:fill="FFFFFF"/>
        </w:rPr>
        <w:t>Алина Сафарова. 39 школа. 6Б класс. Первая неделя практики. Мои впечатления. </w:t>
      </w:r>
      <w:r w:rsidRPr="00CD6EA3">
        <w:rPr>
          <w:rFonts w:ascii="Times New Roman" w:hAnsi="Times New Roman"/>
          <w:color w:val="000000"/>
        </w:rPr>
        <w:br/>
      </w:r>
      <w:r w:rsidRPr="00CD6EA3">
        <w:rPr>
          <w:rFonts w:ascii="Times New Roman" w:hAnsi="Times New Roman"/>
          <w:color w:val="000000"/>
        </w:rPr>
        <w:br/>
      </w:r>
      <w:r w:rsidRPr="00CD6EA3">
        <w:rPr>
          <w:rFonts w:ascii="Times New Roman" w:hAnsi="Times New Roman"/>
          <w:color w:val="000000"/>
          <w:shd w:val="clear" w:color="auto" w:fill="FFFFFF"/>
        </w:rPr>
        <w:t>В первый же день я совместно с моей напарницей - Ириной Бикбулатовой - провела наш первый урок истории. Это было потрясающе! Дети отличались особой активностью, выделялись острым взглядом на исторические события. Уже в период знакомства было понятно, что дети действительно талантливые, но им не хватает дисциплины и уважения к своим одноклассникам. Последнее очень отчетливо было выявлено в результатах социометрии (в классе есть отверженные дети). 15 марта был проведен классный час на тему "Весь мир - театр". На нем ребята показали уровень своего артистизма и харизмы, дикции и знания о театре, а также умение работать в команде. Мне понравилось, что учащиеся 6 Б уважают личность учителя. И, по-моему мнению, это заслуженно особенно в сторону тех педагогов, которые работают грамотно. Я бы не хотела выделять отдельного учителя, тем не менее более всех меня впечатлила Гульнара Ахатовна -учитель башкирского языка и литературы. Ее урок был похож на мастер-класс! Никто не смел шуметь и отвлекаться. Процесс был очень динамичный, она использовала несколько видов подачи и закрепления материала. Позже переговорив с преподавателем, я узнала, что это был обычный урок башкирского языка, и пришла в восторг.</w:t>
      </w:r>
      <w:r w:rsidRPr="00CD6EA3">
        <w:rPr>
          <w:rFonts w:ascii="Times New Roman" w:hAnsi="Times New Roman"/>
          <w:color w:val="000000"/>
        </w:rPr>
        <w:br/>
      </w:r>
      <w:r w:rsidRPr="00CD6EA3">
        <w:rPr>
          <w:rFonts w:ascii="Times New Roman" w:hAnsi="Times New Roman"/>
          <w:color w:val="000000"/>
          <w:shd w:val="clear" w:color="auto" w:fill="FFFFFF"/>
        </w:rPr>
        <w:t>Мои впечатления от первой недели положительные, что можно прочитать между строк. Я не знаю, как сложится моя судьба в дальнейшем, но для меня сейчас место у доски - маленькая сцена, на которую я с удовольствием выйду снова!</w:t>
      </w:r>
      <w:r w:rsidRPr="00CD6EA3">
        <w:rPr>
          <w:rFonts w:ascii="Times New Roman" w:hAnsi="Times New Roman"/>
          <w:b/>
          <w:color w:val="000000"/>
          <w:shd w:val="clear" w:color="auto" w:fill="FFFFFF"/>
        </w:rPr>
        <w:t>»</w:t>
      </w:r>
    </w:p>
    <w:p w:rsidR="00AA5D8E" w:rsidRPr="00CD6EA3" w:rsidRDefault="00AA5D8E">
      <w:pPr>
        <w:rPr>
          <w:rFonts w:ascii="Times New Roman" w:hAnsi="Times New Roman"/>
          <w:b/>
          <w:color w:val="000000"/>
          <w:shd w:val="clear" w:color="auto" w:fill="FFFFFF"/>
        </w:rPr>
      </w:pPr>
      <w:r w:rsidRPr="006C111F">
        <w:rPr>
          <w:rFonts w:ascii="Arial" w:hAnsi="Arial" w:cs="Arial"/>
          <w:noProof/>
          <w:color w:val="000000"/>
          <w:sz w:val="20"/>
          <w:szCs w:val="20"/>
          <w:lang w:eastAsia="ru-RU"/>
        </w:rPr>
        <w:pict>
          <v:shape id="Рисунок 1" o:spid="_x0000_i1027" type="#_x0000_t75" style="width:468pt;height:207pt;visibility:visible">
            <v:imagedata r:id="rId7" o:title=""/>
          </v:shape>
        </w:pict>
      </w:r>
      <w:r>
        <w:rPr>
          <w:rFonts w:ascii="Arial" w:hAnsi="Arial" w:cs="Arial"/>
          <w:color w:val="000000"/>
          <w:sz w:val="20"/>
          <w:szCs w:val="20"/>
        </w:rPr>
        <w:br/>
      </w:r>
      <w:r w:rsidRPr="00CD6EA3">
        <w:rPr>
          <w:rFonts w:ascii="Times New Roman" w:hAnsi="Times New Roman"/>
          <w:b/>
          <w:color w:val="000000"/>
          <w:shd w:val="clear" w:color="auto" w:fill="FFFFFF"/>
        </w:rPr>
        <w:t>3.Ванюлина Евгения  и Легуш Кристина (6В,Самойленко Анна Станиславовна)</w:t>
      </w:r>
    </w:p>
    <w:p w:rsidR="00AA5D8E" w:rsidRPr="00CD6EA3" w:rsidRDefault="00AA5D8E" w:rsidP="00F00DF1">
      <w:pPr>
        <w:shd w:val="clear" w:color="auto" w:fill="FFFFFF"/>
        <w:spacing w:after="0" w:line="270" w:lineRule="atLeast"/>
        <w:ind w:left="60" w:right="60"/>
        <w:rPr>
          <w:rFonts w:ascii="Times New Roman" w:hAnsi="Times New Roman"/>
          <w:b/>
          <w:color w:val="000000"/>
          <w:shd w:val="clear" w:color="auto" w:fill="FFFFFF"/>
        </w:rPr>
      </w:pPr>
      <w:r w:rsidRPr="00CD6EA3">
        <w:rPr>
          <w:rFonts w:ascii="Times New Roman" w:hAnsi="Times New Roman"/>
          <w:b/>
          <w:color w:val="000000"/>
          <w:shd w:val="clear" w:color="auto" w:fill="FFFFFF"/>
        </w:rPr>
        <w:t>Легуш К. : «</w:t>
      </w:r>
      <w:r w:rsidRPr="00CD6EA3">
        <w:rPr>
          <w:rFonts w:ascii="Times New Roman" w:hAnsi="Times New Roman"/>
          <w:color w:val="000000"/>
          <w:lang w:eastAsia="ru-RU"/>
        </w:rPr>
        <w:t xml:space="preserve">С первого дня практики впечатление о нашем классе сложилось положительное. Дети очень воспитаны, умны и начитаны. Они легко включались в те мероприятия, которые мы проводили. </w:t>
      </w:r>
      <w:r w:rsidRPr="00F00DF1">
        <w:rPr>
          <w:rFonts w:ascii="Times New Roman" w:hAnsi="Times New Roman"/>
          <w:color w:val="000000"/>
          <w:lang w:eastAsia="ru-RU"/>
        </w:rPr>
        <w:t>На уроках весьма активные, есть конечно и отстающие по успеваемости ребята, но в целом класс достаточно сильный.</w:t>
      </w:r>
      <w:r w:rsidRPr="00CD6EA3">
        <w:rPr>
          <w:rFonts w:ascii="Times New Roman" w:hAnsi="Times New Roman"/>
          <w:b/>
          <w:color w:val="000000"/>
          <w:shd w:val="clear" w:color="auto" w:fill="FFFFFF"/>
        </w:rPr>
        <w:t>»</w:t>
      </w:r>
    </w:p>
    <w:p w:rsidR="00AA5D8E" w:rsidRDefault="00AA5D8E" w:rsidP="00F00DF1">
      <w:pPr>
        <w:shd w:val="clear" w:color="auto" w:fill="FFFFFF"/>
        <w:spacing w:after="0" w:line="270" w:lineRule="atLeast"/>
        <w:ind w:left="60" w:right="60"/>
        <w:rPr>
          <w:rFonts w:ascii="Arial" w:hAnsi="Arial" w:cs="Arial"/>
          <w:color w:val="000000"/>
          <w:sz w:val="20"/>
          <w:szCs w:val="20"/>
          <w:shd w:val="clear" w:color="auto" w:fill="FFFFFF"/>
        </w:rPr>
      </w:pPr>
      <w:r w:rsidRPr="006C111F">
        <w:rPr>
          <w:rFonts w:ascii="Arial" w:hAnsi="Arial" w:cs="Arial"/>
          <w:noProof/>
          <w:color w:val="000000"/>
          <w:sz w:val="20"/>
          <w:szCs w:val="20"/>
          <w:lang w:eastAsia="ru-RU"/>
        </w:rPr>
        <w:pict>
          <v:shape id="Рисунок 3" o:spid="_x0000_i1028" type="#_x0000_t75" style="width:468pt;height:185.25pt;visibility:visible">
            <v:imagedata r:id="rId8" o:title=""/>
          </v:shape>
        </w:pict>
      </w:r>
      <w:r>
        <w:rPr>
          <w:rFonts w:ascii="Arial" w:hAnsi="Arial" w:cs="Arial"/>
          <w:color w:val="000000"/>
          <w:sz w:val="20"/>
          <w:szCs w:val="20"/>
        </w:rPr>
        <w:br/>
      </w:r>
    </w:p>
    <w:p w:rsidR="00AA5D8E" w:rsidRPr="00CD6EA3" w:rsidRDefault="00AA5D8E" w:rsidP="00F00DF1">
      <w:pPr>
        <w:shd w:val="clear" w:color="auto" w:fill="FFFFFF"/>
        <w:spacing w:after="0" w:line="270" w:lineRule="atLeast"/>
        <w:ind w:left="60" w:right="60"/>
        <w:rPr>
          <w:rFonts w:ascii="Times New Roman" w:hAnsi="Times New Roman"/>
          <w:color w:val="000000"/>
          <w:lang w:eastAsia="ru-RU"/>
        </w:rPr>
      </w:pPr>
      <w:r w:rsidRPr="00CD6EA3">
        <w:rPr>
          <w:rFonts w:ascii="Times New Roman" w:hAnsi="Times New Roman"/>
          <w:color w:val="000000"/>
          <w:shd w:val="clear" w:color="auto" w:fill="FFFFFF"/>
        </w:rPr>
        <w:t xml:space="preserve">4. </w:t>
      </w:r>
      <w:r w:rsidRPr="00CD6EA3">
        <w:rPr>
          <w:rFonts w:ascii="Times New Roman" w:hAnsi="Times New Roman"/>
          <w:b/>
          <w:color w:val="000000"/>
          <w:shd w:val="clear" w:color="auto" w:fill="FFFFFF"/>
        </w:rPr>
        <w:t>Алексеева Викентия и Гумерова Адель -  (6Г ,Юсупова Гульнара Альфатовна)</w:t>
      </w:r>
      <w:r w:rsidRPr="00CD6EA3">
        <w:rPr>
          <w:rFonts w:ascii="Times New Roman" w:hAnsi="Times New Roman"/>
          <w:color w:val="000000"/>
          <w:shd w:val="clear" w:color="auto" w:fill="FFFFFF"/>
        </w:rPr>
        <w:t xml:space="preserve">                             </w:t>
      </w:r>
      <w:r w:rsidRPr="00CD6EA3">
        <w:rPr>
          <w:rFonts w:ascii="Times New Roman" w:hAnsi="Times New Roman"/>
          <w:b/>
          <w:color w:val="000000"/>
          <w:shd w:val="clear" w:color="auto" w:fill="FFFFFF"/>
        </w:rPr>
        <w:t>Алексеева В</w:t>
      </w:r>
      <w:r w:rsidRPr="00CD6EA3">
        <w:rPr>
          <w:rFonts w:ascii="Times New Roman" w:hAnsi="Times New Roman"/>
          <w:color w:val="000000"/>
          <w:shd w:val="clear" w:color="auto" w:fill="FFFFFF"/>
        </w:rPr>
        <w:t>. :»Первая неделя практики прошла отлично. </w:t>
      </w:r>
      <w:r w:rsidRPr="00CD6EA3">
        <w:rPr>
          <w:rFonts w:ascii="Times New Roman" w:hAnsi="Times New Roman"/>
          <w:color w:val="000000"/>
        </w:rPr>
        <w:br/>
      </w:r>
      <w:r w:rsidRPr="00CD6EA3">
        <w:rPr>
          <w:rFonts w:ascii="Times New Roman" w:hAnsi="Times New Roman"/>
          <w:color w:val="000000"/>
          <w:shd w:val="clear" w:color="auto" w:fill="FFFFFF"/>
        </w:rPr>
        <w:t>Мы быстро нашли общий язык с классным руководителем, обсудили с ней воспитательный план. Дополнительно посоветовавшись с ребятами, определили тему классного часа. К нему дети отнеслись творчески, активно участвовали в подготовке и проведении. </w:t>
      </w:r>
      <w:r w:rsidRPr="00CD6EA3">
        <w:rPr>
          <w:rFonts w:ascii="Times New Roman" w:hAnsi="Times New Roman"/>
          <w:color w:val="000000"/>
        </w:rPr>
        <w:br/>
      </w:r>
      <w:r w:rsidRPr="00CD6EA3">
        <w:rPr>
          <w:rFonts w:ascii="Times New Roman" w:hAnsi="Times New Roman"/>
          <w:color w:val="000000"/>
          <w:shd w:val="clear" w:color="auto" w:fill="FFFFFF"/>
        </w:rPr>
        <w:t>Особенно хорошее впечатление о классе сложилось, когда мы увидели, как дружно они поздравляли классного руководителя с днем рождения. </w:t>
      </w:r>
      <w:r w:rsidRPr="00CD6EA3">
        <w:rPr>
          <w:rFonts w:ascii="Times New Roman" w:hAnsi="Times New Roman"/>
          <w:color w:val="000000"/>
        </w:rPr>
        <w:br/>
      </w:r>
      <w:r w:rsidRPr="00CD6EA3">
        <w:rPr>
          <w:rFonts w:ascii="Times New Roman" w:hAnsi="Times New Roman"/>
          <w:color w:val="000000"/>
          <w:shd w:val="clear" w:color="auto" w:fill="FFFFFF"/>
        </w:rPr>
        <w:t>В качестве пожелания по проведению практики, могу предложить переместить задание с диагностикой классного коллектива на начало второй недели, когда мы уже достаточно хорошо знаем класс и можем судить более объективно о межличностных отношениях. </w:t>
      </w:r>
      <w:r w:rsidRPr="00CD6EA3">
        <w:rPr>
          <w:rFonts w:ascii="Times New Roman" w:hAnsi="Times New Roman"/>
          <w:color w:val="000000"/>
        </w:rPr>
        <w:br/>
      </w:r>
      <w:r w:rsidRPr="00CD6EA3">
        <w:rPr>
          <w:rFonts w:ascii="Times New Roman" w:hAnsi="Times New Roman"/>
          <w:color w:val="000000"/>
          <w:shd w:val="clear" w:color="auto" w:fill="FFFFFF"/>
        </w:rPr>
        <w:t>В целом, уже на этой неделе мы смогли применить полученные нами в ВУЗе теоретические познания в педагогике на практике, а также более полно погрузиться в специальность.»</w:t>
      </w:r>
    </w:p>
    <w:p w:rsidR="00AA5D8E" w:rsidRPr="00CD6EA3" w:rsidRDefault="00AA5D8E">
      <w:pPr>
        <w:rPr>
          <w:rFonts w:ascii="Times New Roman" w:hAnsi="Times New Roman"/>
          <w:color w:val="000000"/>
          <w:shd w:val="clear" w:color="auto" w:fill="FFFFFF"/>
        </w:rPr>
      </w:pPr>
      <w:r w:rsidRPr="00CD6EA3">
        <w:rPr>
          <w:rFonts w:ascii="Times New Roman" w:hAnsi="Times New Roman"/>
          <w:b/>
          <w:color w:val="000000"/>
          <w:shd w:val="clear" w:color="auto" w:fill="FFFFFF"/>
        </w:rPr>
        <w:t>Гумерова А</w:t>
      </w:r>
      <w:r w:rsidRPr="00CD6EA3">
        <w:rPr>
          <w:rFonts w:ascii="Times New Roman" w:hAnsi="Times New Roman"/>
          <w:color w:val="000000"/>
          <w:shd w:val="clear" w:color="auto" w:fill="FFFFFF"/>
        </w:rPr>
        <w:t>.: «Мы проходим практику в Гимназии номер 39. Школа нам очень понравилась: дисциплинированная, отличный преподавательский состав, ребята умные и активные. </w:t>
      </w:r>
      <w:r w:rsidRPr="00CD6EA3">
        <w:rPr>
          <w:rFonts w:ascii="Times New Roman" w:hAnsi="Times New Roman"/>
          <w:color w:val="000000"/>
        </w:rPr>
        <w:br/>
      </w:r>
      <w:r w:rsidRPr="00CD6EA3">
        <w:rPr>
          <w:rFonts w:ascii="Times New Roman" w:hAnsi="Times New Roman"/>
          <w:color w:val="000000"/>
          <w:shd w:val="clear" w:color="auto" w:fill="FFFFFF"/>
        </w:rPr>
        <w:t>На этой неделе мы посетили музей и ознакомились с историей гемназми. Провели классный час с ребятами. </w:t>
      </w:r>
      <w:r w:rsidRPr="00CD6EA3">
        <w:rPr>
          <w:rFonts w:ascii="Times New Roman" w:hAnsi="Times New Roman"/>
          <w:color w:val="000000"/>
        </w:rPr>
        <w:br/>
      </w:r>
      <w:r w:rsidRPr="00CD6EA3">
        <w:rPr>
          <w:rFonts w:ascii="Times New Roman" w:hAnsi="Times New Roman"/>
          <w:color w:val="000000"/>
          <w:shd w:val="clear" w:color="auto" w:fill="FFFFFF"/>
        </w:rPr>
        <w:t>Также наши ребята творчески подошли к поздравлению своего классного руководителя с днём рождения. Это сразу дало возможность почувствовать теплую атмосферу в классе.»</w:t>
      </w:r>
    </w:p>
    <w:p w:rsidR="00AA5D8E" w:rsidRDefault="00AA5D8E">
      <w:pPr>
        <w:rPr>
          <w:rFonts w:ascii="Arial" w:hAnsi="Arial" w:cs="Arial"/>
          <w:color w:val="000000"/>
          <w:sz w:val="20"/>
          <w:szCs w:val="20"/>
          <w:shd w:val="clear" w:color="auto" w:fill="FFFFFF"/>
        </w:rPr>
      </w:pPr>
      <w:r w:rsidRPr="006C111F">
        <w:rPr>
          <w:rFonts w:ascii="Arial" w:hAnsi="Arial" w:cs="Arial"/>
          <w:noProof/>
          <w:color w:val="000000"/>
          <w:sz w:val="20"/>
          <w:szCs w:val="20"/>
          <w:shd w:val="clear" w:color="auto" w:fill="FFFFFF"/>
          <w:lang w:eastAsia="ru-RU"/>
        </w:rPr>
        <w:pict>
          <v:shape id="Рисунок 2" o:spid="_x0000_i1029" type="#_x0000_t75" style="width:468pt;height:255.75pt;visibility:visible">
            <v:imagedata r:id="rId9" o:title=""/>
          </v:shape>
        </w:pict>
      </w:r>
    </w:p>
    <w:p w:rsidR="00AA5D8E" w:rsidRDefault="00AA5D8E">
      <w:pPr>
        <w:rPr>
          <w:rFonts w:ascii="Arial" w:hAnsi="Arial" w:cs="Arial"/>
          <w:color w:val="000000"/>
          <w:sz w:val="20"/>
          <w:szCs w:val="20"/>
          <w:shd w:val="clear" w:color="auto" w:fill="FFFFFF"/>
        </w:rPr>
      </w:pPr>
    </w:p>
    <w:p w:rsidR="00AA5D8E" w:rsidRPr="00FC2139" w:rsidRDefault="00AA5D8E">
      <w:pPr>
        <w:rPr>
          <w:rFonts w:ascii="Times New Roman" w:hAnsi="Times New Roman"/>
          <w:b/>
          <w:color w:val="000000"/>
          <w:shd w:val="clear" w:color="auto" w:fill="FFFFFF"/>
        </w:rPr>
      </w:pPr>
      <w:r>
        <w:rPr>
          <w:rFonts w:ascii="Arial" w:hAnsi="Arial" w:cs="Arial"/>
          <w:color w:val="000000"/>
          <w:sz w:val="20"/>
          <w:szCs w:val="20"/>
        </w:rPr>
        <w:br/>
      </w:r>
      <w:r w:rsidRPr="00FC2139">
        <w:rPr>
          <w:rFonts w:ascii="Times New Roman" w:hAnsi="Times New Roman"/>
          <w:b/>
          <w:color w:val="000000"/>
          <w:shd w:val="clear" w:color="auto" w:fill="FFFFFF"/>
        </w:rPr>
        <w:t>5.Мусин и Захаров (6Д -Рахмангулова Лилия Фильгатовна )</w:t>
      </w:r>
    </w:p>
    <w:p w:rsidR="00AA5D8E" w:rsidRPr="00FC2139" w:rsidRDefault="00AA5D8E">
      <w:pPr>
        <w:rPr>
          <w:rFonts w:ascii="Times New Roman" w:hAnsi="Times New Roman"/>
          <w:b/>
          <w:color w:val="000000"/>
          <w:shd w:val="clear" w:color="auto" w:fill="FFFFFF"/>
        </w:rPr>
      </w:pPr>
      <w:r w:rsidRPr="00FC2139">
        <w:rPr>
          <w:rFonts w:ascii="Times New Roman" w:hAnsi="Times New Roman"/>
          <w:b/>
          <w:color w:val="000000"/>
          <w:shd w:val="clear" w:color="auto" w:fill="FFFFFF"/>
        </w:rPr>
        <w:t>Мусин Р. : «</w:t>
      </w:r>
      <w:r w:rsidRPr="00FC2139">
        <w:rPr>
          <w:rFonts w:ascii="Times New Roman" w:hAnsi="Times New Roman"/>
          <w:color w:val="000000"/>
          <w:shd w:val="clear" w:color="auto" w:fill="FFFFFF"/>
        </w:rPr>
        <w:t>Впечатления от прохождения практики в гимназии я испытал чувство гордости за подрастающее поколение, потому что они растут настоящими аристократами, галантными и вежливыми людьми, это заслуга квалифицированных педагогов, которые наделены не только талантом педагога, но и проверенные опытные специалисты, я считаю что с них нужно брать пример для будущей работы в педагогической деятельности</w:t>
      </w:r>
      <w:r w:rsidRPr="00FC2139">
        <w:rPr>
          <w:rFonts w:ascii="Times New Roman" w:hAnsi="Times New Roman"/>
          <w:color w:val="000000"/>
        </w:rPr>
        <w:br/>
      </w:r>
      <w:r w:rsidRPr="00FC2139">
        <w:rPr>
          <w:rFonts w:ascii="Times New Roman" w:hAnsi="Times New Roman"/>
          <w:color w:val="000000"/>
          <w:shd w:val="clear" w:color="auto" w:fill="FFFFFF"/>
        </w:rPr>
        <w:t>В заключение могу сказать, что гимназия полностью оправдывает своё название ассоциированной школы unesco</w:t>
      </w:r>
      <w:r w:rsidRPr="00FC2139">
        <w:rPr>
          <w:rFonts w:ascii="Times New Roman" w:hAnsi="Times New Roman"/>
          <w:b/>
          <w:color w:val="000000"/>
          <w:shd w:val="clear" w:color="auto" w:fill="FFFFFF"/>
        </w:rPr>
        <w:t>»</w:t>
      </w:r>
    </w:p>
    <w:p w:rsidR="00AA5D8E" w:rsidRPr="00FC2139" w:rsidRDefault="00AA5D8E">
      <w:pPr>
        <w:rPr>
          <w:rFonts w:ascii="Times New Roman" w:hAnsi="Times New Roman"/>
          <w:b/>
          <w:color w:val="000000"/>
          <w:shd w:val="clear" w:color="auto" w:fill="FFFFFF"/>
        </w:rPr>
      </w:pPr>
      <w:r w:rsidRPr="006C111F">
        <w:rPr>
          <w:rFonts w:ascii="Arial" w:hAnsi="Arial" w:cs="Arial"/>
          <w:noProof/>
          <w:color w:val="000000"/>
          <w:sz w:val="20"/>
          <w:szCs w:val="20"/>
          <w:lang w:eastAsia="ru-RU"/>
        </w:rPr>
        <w:pict>
          <v:shape id="_x0000_i1030" type="#_x0000_t75" style="width:468pt;height:192.75pt;visibility:visible">
            <v:imagedata r:id="rId10" o:title=""/>
          </v:shape>
        </w:pict>
      </w:r>
      <w:r>
        <w:rPr>
          <w:rFonts w:ascii="Arial" w:hAnsi="Arial" w:cs="Arial"/>
          <w:color w:val="000000"/>
          <w:sz w:val="20"/>
          <w:szCs w:val="20"/>
        </w:rPr>
        <w:br/>
      </w:r>
      <w:r w:rsidRPr="00FC2139">
        <w:rPr>
          <w:rFonts w:ascii="Times New Roman" w:hAnsi="Times New Roman"/>
          <w:color w:val="000000"/>
          <w:shd w:val="clear" w:color="auto" w:fill="FFFFFF"/>
        </w:rPr>
        <w:t>6.</w:t>
      </w:r>
      <w:r w:rsidRPr="00FC2139">
        <w:rPr>
          <w:rFonts w:ascii="Times New Roman" w:hAnsi="Times New Roman"/>
          <w:b/>
          <w:color w:val="000000"/>
          <w:shd w:val="clear" w:color="auto" w:fill="FFFFFF"/>
        </w:rPr>
        <w:t>Ганиев и Хафизова –(6Е -Сафронова Светлана Васильевна)</w:t>
      </w:r>
    </w:p>
    <w:p w:rsidR="00AA5D8E" w:rsidRPr="00FC2139" w:rsidRDefault="00AA5D8E">
      <w:pPr>
        <w:rPr>
          <w:rFonts w:ascii="Times New Roman" w:hAnsi="Times New Roman"/>
          <w:b/>
          <w:color w:val="000000"/>
          <w:shd w:val="clear" w:color="auto" w:fill="FFFFFF"/>
        </w:rPr>
      </w:pPr>
      <w:r w:rsidRPr="00FC2139">
        <w:rPr>
          <w:rFonts w:ascii="Times New Roman" w:hAnsi="Times New Roman"/>
          <w:b/>
          <w:color w:val="000000"/>
          <w:shd w:val="clear" w:color="auto" w:fill="FFFFFF"/>
        </w:rPr>
        <w:t>Ганиев Д. : «</w:t>
      </w:r>
      <w:r w:rsidRPr="00FC2139">
        <w:rPr>
          <w:rFonts w:ascii="Times New Roman" w:hAnsi="Times New Roman"/>
          <w:color w:val="000000"/>
          <w:shd w:val="clear" w:color="auto" w:fill="FFFFFF"/>
        </w:rPr>
        <w:t>На первой неделе у меня сложилось двоякое впечатление. Школа имеет высокий уровень. Однако я не могу сказать этого про свой класс. Надеюсь я поменяю свой взгляд к концу практики</w:t>
      </w:r>
      <w:r w:rsidRPr="00FC2139">
        <w:rPr>
          <w:rFonts w:ascii="Times New Roman" w:hAnsi="Times New Roman"/>
          <w:b/>
          <w:color w:val="000000"/>
          <w:shd w:val="clear" w:color="auto" w:fill="FFFFFF"/>
        </w:rPr>
        <w:t>»</w:t>
      </w:r>
    </w:p>
    <w:p w:rsidR="00AA5D8E" w:rsidRPr="00F00DF1" w:rsidRDefault="00AA5D8E">
      <w:pPr>
        <w:rPr>
          <w:rFonts w:ascii="Arial" w:hAnsi="Arial" w:cs="Arial"/>
          <w:color w:val="000000"/>
          <w:sz w:val="20"/>
          <w:szCs w:val="20"/>
          <w:shd w:val="clear" w:color="auto" w:fill="FFFFFF"/>
        </w:rPr>
      </w:pPr>
      <w:r w:rsidRPr="006C111F">
        <w:rPr>
          <w:rFonts w:ascii="Arial" w:hAnsi="Arial" w:cs="Arial"/>
          <w:noProof/>
          <w:color w:val="000000"/>
          <w:sz w:val="20"/>
          <w:szCs w:val="20"/>
          <w:shd w:val="clear" w:color="auto" w:fill="FFFFFF"/>
          <w:lang w:eastAsia="ru-RU"/>
        </w:rPr>
        <w:pict>
          <v:shape id="_x0000_i1031" type="#_x0000_t75" style="width:462.75pt;height:250.5pt;visibility:visible">
            <v:imagedata r:id="rId11" o:title=""/>
          </v:shape>
        </w:pict>
      </w:r>
    </w:p>
    <w:sectPr w:rsidR="00AA5D8E" w:rsidRPr="00F00DF1" w:rsidSect="001408CA">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96145"/>
    <w:multiLevelType w:val="multilevel"/>
    <w:tmpl w:val="2360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487A"/>
    <w:rsid w:val="00002FA8"/>
    <w:rsid w:val="000D4F40"/>
    <w:rsid w:val="000E0482"/>
    <w:rsid w:val="001408CA"/>
    <w:rsid w:val="00271799"/>
    <w:rsid w:val="002D1CC1"/>
    <w:rsid w:val="004A1BA0"/>
    <w:rsid w:val="00675F9E"/>
    <w:rsid w:val="0069493D"/>
    <w:rsid w:val="006C111F"/>
    <w:rsid w:val="00741D43"/>
    <w:rsid w:val="00760277"/>
    <w:rsid w:val="007B0D53"/>
    <w:rsid w:val="009140CF"/>
    <w:rsid w:val="009D6093"/>
    <w:rsid w:val="00A1487A"/>
    <w:rsid w:val="00AA2694"/>
    <w:rsid w:val="00AA5D8E"/>
    <w:rsid w:val="00C57188"/>
    <w:rsid w:val="00C77810"/>
    <w:rsid w:val="00C8094F"/>
    <w:rsid w:val="00C835C5"/>
    <w:rsid w:val="00CD6EA3"/>
    <w:rsid w:val="00D9636E"/>
    <w:rsid w:val="00F00DF1"/>
    <w:rsid w:val="00F05D91"/>
    <w:rsid w:val="00F60106"/>
    <w:rsid w:val="00FC213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9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96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63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2206045">
      <w:marLeft w:val="0"/>
      <w:marRight w:val="0"/>
      <w:marTop w:val="0"/>
      <w:marBottom w:val="0"/>
      <w:divBdr>
        <w:top w:val="none" w:sz="0" w:space="0" w:color="auto"/>
        <w:left w:val="none" w:sz="0" w:space="0" w:color="auto"/>
        <w:bottom w:val="none" w:sz="0" w:space="0" w:color="auto"/>
        <w:right w:val="none" w:sz="0" w:space="0" w:color="auto"/>
      </w:divBdr>
      <w:divsChild>
        <w:div w:id="1272206044">
          <w:marLeft w:val="1170"/>
          <w:marRight w:val="735"/>
          <w:marTop w:val="0"/>
          <w:marBottom w:val="0"/>
          <w:divBdr>
            <w:top w:val="none" w:sz="0" w:space="0" w:color="auto"/>
            <w:left w:val="none" w:sz="0" w:space="0" w:color="auto"/>
            <w:bottom w:val="none" w:sz="0" w:space="0" w:color="auto"/>
            <w:right w:val="none" w:sz="0" w:space="0" w:color="auto"/>
          </w:divBdr>
        </w:div>
        <w:div w:id="1272206046">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1186</Words>
  <Characters>6764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практике(Первая неделя : 12</dc:title>
  <dc:subject/>
  <dc:creator>Иштыков</dc:creator>
  <cp:keywords/>
  <dc:description/>
  <cp:lastModifiedBy>Speed_XP</cp:lastModifiedBy>
  <cp:revision>2</cp:revision>
  <dcterms:created xsi:type="dcterms:W3CDTF">2018-03-19T04:40:00Z</dcterms:created>
  <dcterms:modified xsi:type="dcterms:W3CDTF">2018-03-19T04:40:00Z</dcterms:modified>
</cp:coreProperties>
</file>