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3A" w:rsidRPr="00BC69E8" w:rsidRDefault="00F7143A" w:rsidP="00F17290">
      <w:pPr>
        <w:spacing w:line="360" w:lineRule="auto"/>
        <w:jc w:val="center"/>
        <w:rPr>
          <w:rFonts w:ascii="Times New Roman" w:hAnsi="Times New Roman"/>
        </w:rPr>
      </w:pPr>
      <w:r w:rsidRPr="00BC69E8">
        <w:rPr>
          <w:rFonts w:ascii="Times New Roman" w:hAnsi="Times New Roman"/>
        </w:rPr>
        <w:t>Впечатления от перво</w:t>
      </w:r>
      <w:r>
        <w:rPr>
          <w:rFonts w:ascii="Times New Roman" w:hAnsi="Times New Roman"/>
        </w:rPr>
        <w:t>й недели практики в гимназии №3 студентов второго курса Института исторического и правового образования группы ПО ИВ 21-16.</w: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Общее: «В первый же день нас распределили по классам. Адаптация к школьным условиям произошла быстро. Время проносится незаметно. Дети хорошие, к нам относятся положительно».</w: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6.5pt;height:662.25pt;visibility:visible">
            <v:imagedata r:id="rId4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</w:rPr>
        <w:t>Жедь Татьяна и Лилия Ахметгалеева, 5А: «</w:t>
      </w:r>
      <w:r w:rsidRPr="00F17290">
        <w:rPr>
          <w:rFonts w:ascii="Times New Roman" w:hAnsi="Times New Roman"/>
          <w:color w:val="000000"/>
          <w:shd w:val="clear" w:color="auto" w:fill="FFFFFF"/>
        </w:rPr>
        <w:t>Мы столкнулись с шумным классом, с детьми, которые не умеют подчиняться старшим, с отсутствием в классе сплоченности, уважения и толерантного к друг другу.К концу недели с ребятами получилось установить контакт. Общаясь индивидуально с каждым, в самых трудных детях нашлось большое количество положительных качеств. Желание работать в школе не пропало, а усилилось».</w: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2" o:spid="_x0000_i1026" type="#_x0000_t75" style="width:363.75pt;height:270pt;visibility:visible">
            <v:imagedata r:id="rId5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3" o:spid="_x0000_i1027" type="#_x0000_t75" style="width:376.5pt;height:376.5pt;visibility:visible">
            <v:imagedata r:id="rId6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 xml:space="preserve">Юля Богатченко и Олег Самарцев, 10А: «Дети хорошие, умные, а самое главное спокойные, работать с ними приятно. Сама школа очень красивая и интересная» </w: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4" o:spid="_x0000_i1028" type="#_x0000_t75" style="width:402pt;height:300.75pt;visibility:visible">
            <v:imagedata r:id="rId7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5" o:spid="_x0000_i1029" type="#_x0000_t75" style="width:278.25pt;height:372pt;visibility:visible">
            <v:imagedata r:id="rId8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Ева Демидова, 9Б: «Дети хорошие, спокойные. Уроки проходят очень быстро. В столовой вкусно кормят».</w: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7" o:spid="_x0000_i1030" type="#_x0000_t75" style="width:256.5pt;height:342pt;visibility:visible">
            <v:imagedata r:id="rId9" o:title=""/>
          </v:shape>
        </w:pict>
      </w: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6" o:spid="_x0000_i1031" type="#_x0000_t75" style="width:447.75pt;height:336pt;visibility:visible">
            <v:imagedata r:id="rId10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Рауф Яппаров, 9Б: «Спокойный и трудолюбивый класс, вполне дружный. Ученики всегда и во всем поддерживают друг друга, беспрекословно слушаются классного руководителя и всех учителей.»</w: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8" o:spid="_x0000_i1032" type="#_x0000_t75" style="width:447.75pt;height:336pt;visibility:visible">
            <v:imagedata r:id="rId11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11" o:spid="_x0000_i1033" type="#_x0000_t75" style="width:414pt;height:310.5pt;visibility:visible">
            <v:imagedata r:id="rId12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Варвара Павлова и Ксения Сушкина, 5В: «Класс очень хороший. На уроках проявляют актив</w:t>
      </w:r>
      <w:r>
        <w:rPr>
          <w:rFonts w:ascii="Times New Roman" w:hAnsi="Times New Roman"/>
          <w:color w:val="000000"/>
          <w:shd w:val="clear" w:color="auto" w:fill="FFFFFF"/>
        </w:rPr>
        <w:t>ность. Провели классный час на тему: «Лень – помощник</w:t>
      </w:r>
      <w:bookmarkStart w:id="0" w:name="_GoBack"/>
      <w:bookmarkEnd w:id="0"/>
      <w:r>
        <w:rPr>
          <w:rFonts w:ascii="Times New Roman" w:hAnsi="Times New Roman"/>
          <w:color w:val="000000"/>
          <w:shd w:val="clear" w:color="auto" w:fill="FFFFFF"/>
        </w:rPr>
        <w:t xml:space="preserve"> или враг?» </w:t>
      </w:r>
      <w:r w:rsidRPr="00F17290">
        <w:rPr>
          <w:rFonts w:ascii="Times New Roman" w:hAnsi="Times New Roman"/>
          <w:color w:val="000000"/>
          <w:shd w:val="clear" w:color="auto" w:fill="FFFFFF"/>
        </w:rPr>
        <w:t>Детям понравилось. Домашнее задание делают всегда почти все, за исключением трех учеников</w:t>
      </w:r>
      <w:r w:rsidRPr="00F17290">
        <w:rPr>
          <w:rFonts w:ascii="Times New Roman" w:hAnsi="Times New Roman"/>
          <w:color w:val="000000"/>
        </w:rPr>
        <w:t xml:space="preserve">. </w:t>
      </w:r>
      <w:r w:rsidRPr="00F17290">
        <w:rPr>
          <w:rFonts w:ascii="Times New Roman" w:hAnsi="Times New Roman"/>
          <w:color w:val="000000"/>
          <w:shd w:val="clear" w:color="auto" w:fill="FFFFFF"/>
        </w:rPr>
        <w:t xml:space="preserve">Любимые предметы в классе физкультура и математика». </w: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9" o:spid="_x0000_i1034" type="#_x0000_t75" style="width:252pt;height:336pt;visibility:visible">
            <v:imagedata r:id="rId13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82634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10" o:spid="_x0000_i1035" type="#_x0000_t75" style="width:412.5pt;height:309.75pt;visibility:visible">
            <v:imagedata r:id="rId14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Юндуз Мирасова и Ленара Латыпова, 5Б: «Нам очень нравится в школе. Следишь за учебным процессом, за методами оценки учеников учителями, за их работой, за детьми, как они себя проявляют на уроках, на переменах, за их отношением к учителям, к одноклассникам. Впечатления от детей хорошие, детки интересные, очень увлекательно их слушать. На каждом уроке открываются способности каждого, если ты думал, что кто-то не заинтересован процессом учебным совершенно, на другом уроке активен он как никогда».</w: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2" o:spid="_x0000_i1036" type="#_x0000_t75" style="width:393.75pt;height:295.5pt;visibility:visible">
            <v:imagedata r:id="rId15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3" o:spid="_x0000_i1037" type="#_x0000_t75" style="width:403.5pt;height:302.25pt;visibility:visible">
            <v:imagedata r:id="rId16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</w:rPr>
      </w:pP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Ильгиз Галимзянов, 10В: «К моему удивлению, мне даже понравилось. В восторге от самой школы. С учениками посложнее, но в целом, впечатления хорошие».</w: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4" o:spid="_x0000_i1038" type="#_x0000_t75" style="width:406.5pt;height:301.5pt;visibility:visible">
            <v:imagedata r:id="rId17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5" o:spid="_x0000_i1039" type="#_x0000_t75" style="width:279pt;height:375.75pt;visibility:visible">
            <v:imagedata r:id="rId18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 xml:space="preserve">Ланг Регина, 10В: «Раньше я училась в этой гимназии, поэтому было вдвойне волнительно оказаться в родных стенах. За несколько лет многое поменялось, но было безумно приятно видеть близких и любимых учителей. Странно ощущать себя с другой стороны – в роли классного руководителя. Нам с Ильгизом очень повезло. 10В </w:t>
      </w:r>
      <w:r>
        <w:rPr>
          <w:rFonts w:ascii="Times New Roman" w:hAnsi="Times New Roman"/>
        </w:rPr>
        <w:t>оказался</w:t>
      </w:r>
      <w:r w:rsidRPr="00F17290">
        <w:rPr>
          <w:rFonts w:ascii="Times New Roman" w:hAnsi="Times New Roman"/>
        </w:rPr>
        <w:t xml:space="preserve"> общительным, идущим навстречу классом. Ученики же очень способные. Проявляют активность не только на уроках, но и в общественной жизни.</w:t>
      </w:r>
      <w:r>
        <w:rPr>
          <w:rFonts w:ascii="Times New Roman" w:hAnsi="Times New Roman"/>
        </w:rPr>
        <w:t xml:space="preserve"> Например, украшали учительскую к 8 марта.</w:t>
      </w:r>
      <w:r w:rsidRPr="00F17290">
        <w:rPr>
          <w:rFonts w:ascii="Times New Roman" w:hAnsi="Times New Roman"/>
        </w:rPr>
        <w:t xml:space="preserve"> Радует, что ребята общаются и вне школы. В целом, практика очень нравится, но уже предощущаю грусть расставания. Надеюсь, что две недели работы в школе помогут моим одногруппникам осознать желание/нежелание работать в школе. Но я им желаю лишь удачи!</w:t>
      </w:r>
      <w:r>
        <w:rPr>
          <w:rFonts w:ascii="Times New Roman" w:hAnsi="Times New Roman"/>
        </w:rPr>
        <w:t>»</w: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6" o:spid="_x0000_i1040" type="#_x0000_t75" style="width:515.25pt;height:382.5pt;visibility:visible">
            <v:imagedata r:id="rId19" o:title=""/>
          </v:shape>
        </w:pict>
      </w:r>
    </w:p>
    <w:p w:rsidR="00F7143A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19" o:spid="_x0000_i1041" type="#_x0000_t75" style="width:505.5pt;height:375pt;visibility:visible">
            <v:imagedata r:id="rId20" o:title=""/>
          </v:shape>
        </w:pict>
      </w:r>
    </w:p>
    <w:p w:rsidR="00F7143A" w:rsidRPr="00F17290" w:rsidRDefault="00F7143A" w:rsidP="003C560B">
      <w:pPr>
        <w:spacing w:line="360" w:lineRule="auto"/>
        <w:rPr>
          <w:rFonts w:ascii="Times New Roman" w:hAnsi="Times New Roman"/>
        </w:rPr>
      </w:pPr>
      <w:r w:rsidRPr="0082634B">
        <w:rPr>
          <w:rFonts w:ascii="Times New Roman" w:hAnsi="Times New Roman"/>
          <w:noProof/>
          <w:lang w:eastAsia="ru-RU"/>
        </w:rPr>
        <w:pict>
          <v:shape id="Рисунок 20" o:spid="_x0000_i1042" type="#_x0000_t75" style="width:471.75pt;height:350.25pt;visibility:visible">
            <v:imagedata r:id="rId21" o:title=""/>
          </v:shape>
        </w:pict>
      </w:r>
    </w:p>
    <w:sectPr w:rsidR="00F7143A" w:rsidRPr="00F17290" w:rsidSect="000A6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A5D"/>
    <w:rsid w:val="00041365"/>
    <w:rsid w:val="000A6193"/>
    <w:rsid w:val="000E06D6"/>
    <w:rsid w:val="001147C0"/>
    <w:rsid w:val="00341A9F"/>
    <w:rsid w:val="003A1374"/>
    <w:rsid w:val="003C560B"/>
    <w:rsid w:val="003F22B3"/>
    <w:rsid w:val="00522ACE"/>
    <w:rsid w:val="00586448"/>
    <w:rsid w:val="00715C29"/>
    <w:rsid w:val="00772DE4"/>
    <w:rsid w:val="0082634B"/>
    <w:rsid w:val="00865B06"/>
    <w:rsid w:val="00AE52CA"/>
    <w:rsid w:val="00B44282"/>
    <w:rsid w:val="00B54194"/>
    <w:rsid w:val="00BA5A5D"/>
    <w:rsid w:val="00BC69E8"/>
    <w:rsid w:val="00C145D7"/>
    <w:rsid w:val="00D927D0"/>
    <w:rsid w:val="00DB7940"/>
    <w:rsid w:val="00E4074D"/>
    <w:rsid w:val="00E73218"/>
    <w:rsid w:val="00E8376B"/>
    <w:rsid w:val="00F052D5"/>
    <w:rsid w:val="00F17290"/>
    <w:rsid w:val="00F70B33"/>
    <w:rsid w:val="00F7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0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432</Words>
  <Characters>2466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Впечатления от первой недели практики в гимназии №3 студентов второго курса Института исторического и правового образования группы ПО ИВ 21-16</dc:title>
  <dc:subject/>
  <dc:creator>Рига</dc:creator>
  <cp:keywords/>
  <dc:description/>
  <cp:lastModifiedBy>user</cp:lastModifiedBy>
  <cp:revision>2</cp:revision>
  <dcterms:created xsi:type="dcterms:W3CDTF">2019-06-05T06:19:00Z</dcterms:created>
  <dcterms:modified xsi:type="dcterms:W3CDTF">2019-06-05T06:19:00Z</dcterms:modified>
</cp:coreProperties>
</file>