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72" w:rsidRDefault="00B01572" w:rsidP="009C5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76F7">
        <w:rPr>
          <w:rFonts w:ascii="Times New Roman" w:hAnsi="Times New Roman"/>
          <w:b/>
          <w:sz w:val="28"/>
          <w:szCs w:val="28"/>
        </w:rPr>
        <w:t>ОТЧЕТ</w:t>
      </w:r>
    </w:p>
    <w:p w:rsidR="00B01572" w:rsidRDefault="00B01572" w:rsidP="009C55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к.п.н., доцента кафедры педагогики Гирфановой Л.П. опроведении производственной (вожатской) практики в ИИиПО в 2014-2015 уч.г.</w:t>
      </w:r>
    </w:p>
    <w:p w:rsidR="00B01572" w:rsidRDefault="00B01572" w:rsidP="00B276F7">
      <w:pPr>
        <w:jc w:val="center"/>
        <w:rPr>
          <w:rFonts w:ascii="Times New Roman" w:hAnsi="Times New Roman"/>
          <w:sz w:val="28"/>
          <w:szCs w:val="28"/>
        </w:rPr>
      </w:pPr>
    </w:p>
    <w:p w:rsidR="00B01572" w:rsidRDefault="00B01572" w:rsidP="009C552E">
      <w:pPr>
        <w:pStyle w:val="BodyTextIndent1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B276F7">
        <w:rPr>
          <w:sz w:val="28"/>
          <w:szCs w:val="28"/>
          <w:lang w:val="ru-RU"/>
        </w:rPr>
        <w:t>Я, Гирфанова Людмила Петровна</w:t>
      </w:r>
      <w:r>
        <w:rPr>
          <w:sz w:val="28"/>
          <w:szCs w:val="28"/>
          <w:lang w:val="ru-RU"/>
        </w:rPr>
        <w:t>,</w:t>
      </w:r>
      <w:r w:rsidRPr="00B276F7">
        <w:rPr>
          <w:sz w:val="28"/>
          <w:szCs w:val="28"/>
          <w:lang w:val="ru-RU"/>
        </w:rPr>
        <w:t xml:space="preserve"> отвечала за организацию и проведение производственной (вожатской) практики вИИиПО в 2014-2015 уч.г. у студентов 3-его курса</w:t>
      </w:r>
      <w:r>
        <w:rPr>
          <w:sz w:val="28"/>
          <w:szCs w:val="28"/>
          <w:lang w:val="ru-RU"/>
        </w:rPr>
        <w:t xml:space="preserve"> по направлению </w:t>
      </w:r>
      <w:r w:rsidRPr="008F2A49">
        <w:rPr>
          <w:sz w:val="28"/>
          <w:szCs w:val="28"/>
          <w:lang w:val="ru-RU"/>
        </w:rPr>
        <w:t>050100.62 - Педа</w:t>
      </w:r>
      <w:r>
        <w:rPr>
          <w:sz w:val="28"/>
          <w:szCs w:val="28"/>
          <w:lang w:val="ru-RU"/>
        </w:rPr>
        <w:t xml:space="preserve">гогические образование, профиля «История, профиль по выбору»,профиля «Обществознание, профиль по выбору» </w:t>
      </w:r>
      <w:r w:rsidRPr="003A05B1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 05.06.2014 года по 19</w:t>
      </w:r>
      <w:r w:rsidRPr="003A05B1">
        <w:rPr>
          <w:sz w:val="28"/>
          <w:szCs w:val="28"/>
          <w:lang w:val="ru-RU"/>
        </w:rPr>
        <w:t>.0</w:t>
      </w:r>
      <w:r>
        <w:rPr>
          <w:sz w:val="28"/>
          <w:szCs w:val="28"/>
          <w:lang w:val="ru-RU"/>
        </w:rPr>
        <w:t>8</w:t>
      </w:r>
      <w:r w:rsidRPr="003A05B1">
        <w:rPr>
          <w:sz w:val="28"/>
          <w:szCs w:val="28"/>
          <w:lang w:val="ru-RU"/>
        </w:rPr>
        <w:t>.201</w:t>
      </w:r>
      <w:r>
        <w:rPr>
          <w:sz w:val="28"/>
          <w:szCs w:val="28"/>
          <w:lang w:val="ru-RU"/>
        </w:rPr>
        <w:t>5</w:t>
      </w:r>
      <w:r w:rsidRPr="003A05B1">
        <w:rPr>
          <w:sz w:val="28"/>
          <w:szCs w:val="28"/>
          <w:lang w:val="ru-RU"/>
        </w:rPr>
        <w:t>года</w:t>
      </w:r>
      <w:r>
        <w:rPr>
          <w:sz w:val="28"/>
          <w:szCs w:val="28"/>
          <w:lang w:val="ru-RU"/>
        </w:rPr>
        <w:t xml:space="preserve"> на бюджетной (62 ч.) и коммерческой (2 ч.) основе</w:t>
      </w:r>
      <w:r w:rsidRPr="003A05B1">
        <w:rPr>
          <w:sz w:val="28"/>
          <w:szCs w:val="28"/>
          <w:lang w:val="ru-RU"/>
        </w:rPr>
        <w:t>.</w:t>
      </w:r>
    </w:p>
    <w:p w:rsidR="00B01572" w:rsidRPr="009C552E" w:rsidRDefault="00B01572" w:rsidP="009C552E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E770F1">
        <w:rPr>
          <w:rFonts w:ascii="Times New Roman" w:hAnsi="Times New Roman"/>
          <w:sz w:val="28"/>
          <w:szCs w:val="28"/>
        </w:rPr>
        <w:t xml:space="preserve">Проведению летней практики предшествовала большая организационная работа на подготовительном этапе в течение января-мая 2015 г. </w:t>
      </w:r>
      <w:r>
        <w:rPr>
          <w:rFonts w:ascii="Times New Roman" w:hAnsi="Times New Roman"/>
          <w:sz w:val="28"/>
          <w:szCs w:val="28"/>
        </w:rPr>
        <w:t xml:space="preserve"> Студенты ИИиПОприняли активное участие в </w:t>
      </w:r>
      <w:r w:rsidRPr="009C552E">
        <w:rPr>
          <w:rFonts w:ascii="Times New Roman" w:hAnsi="Times New Roman"/>
          <w:sz w:val="28"/>
          <w:szCs w:val="28"/>
        </w:rPr>
        <w:t>молодёжных студенческих  сборах «Студенческий отряд – старт в профессию»,</w:t>
      </w:r>
      <w:r>
        <w:rPr>
          <w:rFonts w:ascii="Times New Roman" w:hAnsi="Times New Roman"/>
          <w:sz w:val="28"/>
          <w:szCs w:val="28"/>
        </w:rPr>
        <w:t xml:space="preserve"> в полном составе прошли учебу </w:t>
      </w:r>
      <w:r w:rsidRPr="009C552E">
        <w:rPr>
          <w:rFonts w:ascii="Times New Roman" w:hAnsi="Times New Roman"/>
          <w:sz w:val="28"/>
          <w:szCs w:val="28"/>
        </w:rPr>
        <w:t>по охране труда,профессиональн</w:t>
      </w:r>
      <w:r>
        <w:rPr>
          <w:rFonts w:ascii="Times New Roman" w:hAnsi="Times New Roman"/>
          <w:sz w:val="28"/>
          <w:szCs w:val="28"/>
        </w:rPr>
        <w:t>ую</w:t>
      </w:r>
      <w:r w:rsidRPr="009C552E">
        <w:rPr>
          <w:rFonts w:ascii="Times New Roman" w:hAnsi="Times New Roman"/>
          <w:sz w:val="28"/>
          <w:szCs w:val="28"/>
        </w:rPr>
        <w:t>гигиеническа</w:t>
      </w:r>
      <w:r>
        <w:rPr>
          <w:rFonts w:ascii="Times New Roman" w:hAnsi="Times New Roman"/>
          <w:sz w:val="28"/>
          <w:szCs w:val="28"/>
        </w:rPr>
        <w:t>ю</w:t>
      </w:r>
      <w:r w:rsidRPr="009C552E">
        <w:rPr>
          <w:rFonts w:ascii="Times New Roman" w:hAnsi="Times New Roman"/>
          <w:sz w:val="28"/>
          <w:szCs w:val="28"/>
        </w:rPr>
        <w:t xml:space="preserve"> подготовк</w:t>
      </w:r>
      <w:r>
        <w:rPr>
          <w:rFonts w:ascii="Times New Roman" w:hAnsi="Times New Roman"/>
          <w:sz w:val="28"/>
          <w:szCs w:val="28"/>
        </w:rPr>
        <w:t>у</w:t>
      </w:r>
      <w:r w:rsidRPr="009C55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была организована работа по </w:t>
      </w:r>
      <w:r w:rsidRPr="009C552E">
        <w:rPr>
          <w:rFonts w:ascii="Times New Roman" w:hAnsi="Times New Roman"/>
          <w:sz w:val="28"/>
          <w:szCs w:val="28"/>
        </w:rPr>
        <w:t>получени</w:t>
      </w:r>
      <w:r>
        <w:rPr>
          <w:rFonts w:ascii="Times New Roman" w:hAnsi="Times New Roman"/>
          <w:sz w:val="28"/>
          <w:szCs w:val="28"/>
        </w:rPr>
        <w:t>ю</w:t>
      </w:r>
      <w:r w:rsidRPr="009C552E">
        <w:rPr>
          <w:rFonts w:ascii="Times New Roman" w:hAnsi="Times New Roman"/>
          <w:sz w:val="28"/>
          <w:szCs w:val="28"/>
        </w:rPr>
        <w:t xml:space="preserve"> справок о наличии (отсутствии) судимости</w:t>
      </w:r>
      <w:r>
        <w:rPr>
          <w:rFonts w:ascii="Times New Roman" w:hAnsi="Times New Roman"/>
          <w:sz w:val="28"/>
          <w:szCs w:val="28"/>
        </w:rPr>
        <w:t xml:space="preserve"> (у одного студента была выявлена погашенная судимость</w:t>
      </w:r>
      <w:r w:rsidRPr="009C55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он не был допущен к прохождению вожатской практики), все студенты в назначенные сроки прошли </w:t>
      </w:r>
      <w:r w:rsidRPr="009C552E">
        <w:rPr>
          <w:rFonts w:ascii="Times New Roman" w:hAnsi="Times New Roman"/>
          <w:sz w:val="28"/>
          <w:szCs w:val="28"/>
        </w:rPr>
        <w:t>медицинский осмотр</w:t>
      </w:r>
      <w:r>
        <w:rPr>
          <w:rFonts w:ascii="Times New Roman" w:hAnsi="Times New Roman"/>
          <w:sz w:val="28"/>
          <w:szCs w:val="28"/>
        </w:rPr>
        <w:t>.</w:t>
      </w:r>
    </w:p>
    <w:p w:rsidR="00B01572" w:rsidRPr="00D21641" w:rsidRDefault="00B01572" w:rsidP="0088082F">
      <w:pPr>
        <w:spacing w:after="0" w:line="240" w:lineRule="auto"/>
        <w:ind w:firstLine="53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Большую пользу принесли студентам </w:t>
      </w:r>
      <w:r w:rsidRPr="009C552E">
        <w:rPr>
          <w:rFonts w:ascii="Times New Roman" w:hAnsi="Times New Roman"/>
          <w:sz w:val="28"/>
          <w:szCs w:val="28"/>
        </w:rPr>
        <w:t>выездные занятия в инструктивно-методическом лагере</w:t>
      </w:r>
      <w:r>
        <w:rPr>
          <w:rFonts w:ascii="Times New Roman" w:hAnsi="Times New Roman"/>
          <w:sz w:val="28"/>
          <w:szCs w:val="28"/>
        </w:rPr>
        <w:t xml:space="preserve"> на базе ДОЛ «Черемушки»</w:t>
      </w:r>
      <w:r w:rsidRPr="009C55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куда выезжали и все руководители практик. Отряд студентов ИИиПО профиля «обществознание» занял первое место на выездных занятиях среди других отрядов. До выезда в лагеря студенты провели большую подготовительную методическую работу, проводились </w:t>
      </w:r>
      <w:r w:rsidRPr="00D21641">
        <w:rPr>
          <w:rFonts w:ascii="Times New Roman" w:hAnsi="Times New Roman"/>
          <w:sz w:val="28"/>
          <w:szCs w:val="28"/>
        </w:rPr>
        <w:t>внеаудиторные мероприятия</w:t>
      </w:r>
      <w:r>
        <w:rPr>
          <w:rFonts w:ascii="Times New Roman" w:hAnsi="Times New Roman"/>
          <w:sz w:val="28"/>
          <w:szCs w:val="28"/>
        </w:rPr>
        <w:t xml:space="preserve">, напр., </w:t>
      </w:r>
      <w:r w:rsidRPr="00D21641">
        <w:rPr>
          <w:rFonts w:ascii="Times New Roman" w:hAnsi="Times New Roman"/>
          <w:sz w:val="28"/>
          <w:szCs w:val="28"/>
        </w:rPr>
        <w:t>фотоконкурс «Портрет вожатого»</w:t>
      </w:r>
      <w:r>
        <w:rPr>
          <w:rFonts w:ascii="Times New Roman" w:hAnsi="Times New Roman"/>
          <w:sz w:val="28"/>
          <w:szCs w:val="28"/>
        </w:rPr>
        <w:t xml:space="preserve"> и др., студентами была подготовлена </w:t>
      </w:r>
      <w:r w:rsidRPr="00D21641">
        <w:rPr>
          <w:rFonts w:ascii="Times New Roman" w:hAnsi="Times New Roman"/>
          <w:sz w:val="28"/>
          <w:szCs w:val="28"/>
        </w:rPr>
        <w:t>папка-копилка методических разработок,</w:t>
      </w:r>
      <w:r>
        <w:rPr>
          <w:rFonts w:ascii="Times New Roman" w:hAnsi="Times New Roman"/>
          <w:sz w:val="28"/>
          <w:szCs w:val="28"/>
        </w:rPr>
        <w:t xml:space="preserve"> предварительно </w:t>
      </w:r>
      <w:r w:rsidRPr="00D21641">
        <w:rPr>
          <w:rFonts w:ascii="Times New Roman" w:hAnsi="Times New Roman"/>
          <w:sz w:val="28"/>
          <w:szCs w:val="28"/>
        </w:rPr>
        <w:t>разработа</w:t>
      </w:r>
      <w:r>
        <w:rPr>
          <w:rFonts w:ascii="Times New Roman" w:hAnsi="Times New Roman"/>
          <w:sz w:val="28"/>
          <w:szCs w:val="28"/>
        </w:rPr>
        <w:t>н</w:t>
      </w:r>
      <w:r w:rsidRPr="00D21641">
        <w:rPr>
          <w:rFonts w:ascii="Times New Roman" w:hAnsi="Times New Roman"/>
          <w:sz w:val="28"/>
          <w:szCs w:val="28"/>
        </w:rPr>
        <w:t xml:space="preserve"> план работы вожатого с отрядом на 21 день,</w:t>
      </w:r>
      <w:r>
        <w:rPr>
          <w:rFonts w:ascii="Times New Roman" w:hAnsi="Times New Roman"/>
          <w:sz w:val="28"/>
          <w:szCs w:val="28"/>
        </w:rPr>
        <w:t xml:space="preserve"> была </w:t>
      </w:r>
      <w:r w:rsidRPr="00D21641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а и проверена руководителем</w:t>
      </w:r>
      <w:r w:rsidRPr="00D21641">
        <w:rPr>
          <w:rFonts w:ascii="Times New Roman" w:hAnsi="Times New Roman"/>
          <w:sz w:val="28"/>
          <w:szCs w:val="28"/>
        </w:rPr>
        <w:t xml:space="preserve"> промежуточн</w:t>
      </w:r>
      <w:r>
        <w:rPr>
          <w:rFonts w:ascii="Times New Roman" w:hAnsi="Times New Roman"/>
          <w:sz w:val="28"/>
          <w:szCs w:val="28"/>
        </w:rPr>
        <w:t>ая</w:t>
      </w:r>
      <w:r w:rsidRPr="00D21641">
        <w:rPr>
          <w:rFonts w:ascii="Times New Roman" w:hAnsi="Times New Roman"/>
          <w:sz w:val="28"/>
          <w:szCs w:val="28"/>
        </w:rPr>
        <w:t xml:space="preserve"> отчетн</w:t>
      </w:r>
      <w:r>
        <w:rPr>
          <w:rFonts w:ascii="Times New Roman" w:hAnsi="Times New Roman"/>
          <w:sz w:val="28"/>
          <w:szCs w:val="28"/>
        </w:rPr>
        <w:t>ая</w:t>
      </w:r>
      <w:r w:rsidRPr="00D21641">
        <w:rPr>
          <w:rFonts w:ascii="Times New Roman" w:hAnsi="Times New Roman"/>
          <w:sz w:val="28"/>
          <w:szCs w:val="28"/>
        </w:rPr>
        <w:t xml:space="preserve"> документаци</w:t>
      </w:r>
      <w:r>
        <w:rPr>
          <w:rFonts w:ascii="Times New Roman" w:hAnsi="Times New Roman"/>
          <w:sz w:val="28"/>
          <w:szCs w:val="28"/>
        </w:rPr>
        <w:t>я</w:t>
      </w:r>
      <w:r w:rsidRPr="00D21641">
        <w:rPr>
          <w:rFonts w:ascii="Times New Roman" w:hAnsi="Times New Roman"/>
          <w:sz w:val="28"/>
          <w:szCs w:val="28"/>
        </w:rPr>
        <w:t>.</w:t>
      </w: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до начала практики было осуществлено знакомство с руководителями баз практик и с самими базами практик. Так, за мной были закреплены две базы практик ДОЛ «Калкан» Учалинского р-на и ДОЛ «Звездочка» Ишимбайского р-на. Так как с ДОЛ «Калкан» договор о прохождении студентами практики был заключен впервые, мы совместно с Дударенко В.А. посетили этот лагерь ещё в конце мая и познакомились как с руководством лагеря, так и с условиями, в которых студентам предстояло проходить практику.</w:t>
      </w: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вожатской практики мною также были посещены ДОЛ «Калкан» в июне 2015 г. (см. командировочное удостоверение) и ДОЛ «Звездочка» в июле 2015 г. по графику. Условия проживания, питания и работы хорошие, особенно, в ДОЛ «Калкан». От студентов жалоб на организацию практики не поступало. В свою очередь, руководство лагерей дало высокую оценку работе наших студентов. Общение с детьми показало их большую любовь и уважение к вожатым. Все требования к проведению практики студентами были соблюдены. Многие студенты по собственной инициативе остались на другой срок. Общелагерное мероприятие, которое мне удалось посетить в ДОЛ «Калкан», также было проведено на высоком уровне. Стоит отметить, что в лагере проживание и кормление руководителей практик не предусмотрено и за одни сутки обернуться туда и обратно в ДОЛ «Калкан», когда одна дорога занимает 16 часов на автобусе через горы очень сложно и я не уверена, что «овчинка стоит выделки». К тому же транспорт в лагере также не предоставляется и необходимо самому добираться из города до лагеря, что также бывает затруднительно. Помимо поездок мы общались со студентами по электронной почте, проводили консультации, отвечали на вопросы, студенты высылали отчеты.</w:t>
      </w: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студенты вовремя сдали отчеты и получили в основном высокие оценки, кроме Шириязданова, который не смог вовремя сдать отчетную документацию и получил «удовлетворительно». В целом, считаю, что практика прошла на достаточно хорошем организационном и методическом уровне.</w:t>
      </w: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01572" w:rsidRPr="001D6BC1" w:rsidRDefault="00B01572" w:rsidP="001D6BC1">
      <w:pPr>
        <w:spacing w:after="0" w:line="240" w:lineRule="auto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D6BC1">
        <w:rPr>
          <w:rFonts w:ascii="Times New Roman" w:hAnsi="Times New Roman"/>
          <w:b/>
          <w:sz w:val="28"/>
          <w:szCs w:val="28"/>
        </w:rPr>
        <w:t>Один день в ДОЛ «Калкан»</w:t>
      </w:r>
      <w:r>
        <w:rPr>
          <w:rFonts w:ascii="Times New Roman" w:hAnsi="Times New Roman"/>
          <w:b/>
          <w:sz w:val="28"/>
          <w:szCs w:val="28"/>
        </w:rPr>
        <w:t xml:space="preserve"> (фотоотчет)</w:t>
      </w:r>
    </w:p>
    <w:p w:rsidR="00B01572" w:rsidRPr="001D6BC1" w:rsidRDefault="00B01572" w:rsidP="001D6BC1">
      <w:pPr>
        <w:spacing w:after="0" w:line="240" w:lineRule="auto"/>
        <w:ind w:firstLine="54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01572" w:rsidRDefault="00B01572" w:rsidP="0088082F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01572" w:rsidRPr="00D21641" w:rsidRDefault="00B01572" w:rsidP="00727736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_GoBack"/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style="width:455.25pt;height:342pt;visibility:visible">
            <v:imagedata r:id="rId4" o:title=""/>
          </v:shape>
        </w:pict>
      </w:r>
      <w:bookmarkEnd w:id="0"/>
    </w:p>
    <w:p w:rsidR="00B01572" w:rsidRPr="00D21641" w:rsidRDefault="00B01572" w:rsidP="0088082F">
      <w:pPr>
        <w:pStyle w:val="BodyTextIndent1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</w:p>
    <w:p w:rsidR="00B01572" w:rsidRDefault="00B01572" w:rsidP="00880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880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D2362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26" type="#_x0000_t75" style="width:392.25pt;height:257.25pt;visibility:visible">
            <v:imagedata r:id="rId5" o:title=""/>
          </v:shape>
        </w:pict>
      </w:r>
    </w:p>
    <w:p w:rsidR="00B01572" w:rsidRDefault="00B01572" w:rsidP="00D2362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D2362C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27" type="#_x0000_t75" style="width:348.75pt;height:402pt;visibility:visible">
            <v:imagedata r:id="rId6" o:title=""/>
          </v:shape>
        </w:pict>
      </w: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28" type="#_x0000_t75" style="width:414pt;height:282.75pt;visibility:visible">
            <v:imagedata r:id="rId7" o:title=""/>
          </v:shape>
        </w:pict>
      </w: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9" type="#_x0000_t75" style="width:398.25pt;height:299.25pt;visibility:visible">
            <v:imagedata r:id="rId8" o:title=""/>
          </v:shape>
        </w:pict>
      </w: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style="width:411pt;height:313.5pt;visibility:visible">
            <v:imagedata r:id="rId9" o:title=""/>
          </v:shape>
        </w:pict>
      </w: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1" type="#_x0000_t75" style="width:276pt;height:312pt;visibility:visible">
            <v:imagedata r:id="rId10" o:title=""/>
          </v:shape>
        </w:pict>
      </w:r>
    </w:p>
    <w:p w:rsidR="00B01572" w:rsidRDefault="00B01572" w:rsidP="007337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style="width:271.5pt;height:354.75pt;visibility:visible">
            <v:imagedata r:id="rId11" o:title=""/>
          </v:shape>
        </w:pict>
      </w:r>
    </w:p>
    <w:p w:rsidR="00B01572" w:rsidRDefault="00B01572" w:rsidP="00A6358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3" type="#_x0000_t75" style="width:422.25pt;height:290.25pt;visibility:visible">
            <v:imagedata r:id="rId12" o:title=""/>
          </v:shape>
        </w:pic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4" type="#_x0000_t75" style="width:422.25pt;height:303.75pt;visibility:visible">
            <v:imagedata r:id="rId13" o:title=""/>
          </v:shape>
        </w:pic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5" type="#_x0000_t75" style="width:441.75pt;height:342.75pt;visibility:visible">
            <v:imagedata r:id="rId14" o:title=""/>
          </v:shape>
        </w:pic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6" type="#_x0000_t75" style="width:449.25pt;height:312pt;visibility:visible">
            <v:imagedata r:id="rId15" o:title=""/>
          </v:shape>
        </w:pic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7" type="#_x0000_t75" style="width:434.25pt;height:351pt;visibility:visible">
            <v:imagedata r:id="rId16" o:title=""/>
          </v:shape>
        </w:pic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1572" w:rsidRDefault="00B01572" w:rsidP="00A143B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143B0">
        <w:rPr>
          <w:rFonts w:ascii="Times New Roman" w:hAnsi="Times New Roman"/>
          <w:b/>
          <w:sz w:val="28"/>
          <w:szCs w:val="28"/>
          <w:u w:val="single"/>
        </w:rPr>
        <w:t xml:space="preserve">Отчет по ДОЛ «Звездочка» Ишимбайского р-на </w:t>
      </w:r>
    </w:p>
    <w:p w:rsidR="00B01572" w:rsidRDefault="00B01572" w:rsidP="00A143B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Pr="00F641C3" w:rsidRDefault="00B01572" w:rsidP="00A143B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1 ОТРЯД</w:t>
      </w:r>
    </w:p>
    <w:p w:rsidR="00B01572" w:rsidRDefault="00B01572" w:rsidP="00A143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ИшмухаметоваДиля, Хайруллин Айназ</w:t>
      </w:r>
    </w:p>
    <w:p w:rsidR="00B01572" w:rsidRPr="000E7CF0" w:rsidRDefault="00B01572" w:rsidP="00A14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Молодая гвардия</w:t>
      </w:r>
    </w:p>
    <w:p w:rsidR="00B01572" w:rsidRPr="000E7CF0" w:rsidRDefault="00B01572" w:rsidP="00A14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Девиз: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CB5B97">
        <w:rPr>
          <w:rFonts w:ascii="Times New Roman" w:hAnsi="Times New Roman"/>
          <w:sz w:val="28"/>
          <w:szCs w:val="28"/>
        </w:rPr>
        <w:t>и шагу назад ни шагу на месте а только вперед и только все вместе, мы поднимаем красное знамя, дети рабочих смело за нами</w:t>
      </w:r>
    </w:p>
    <w:p w:rsidR="00B01572" w:rsidRPr="00CB5B97" w:rsidRDefault="00B01572" w:rsidP="00A143B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0E7CF0">
        <w:rPr>
          <w:rFonts w:ascii="Times New Roman" w:hAnsi="Times New Roman"/>
          <w:sz w:val="28"/>
          <w:szCs w:val="28"/>
        </w:rPr>
        <w:t>Количество:</w:t>
      </w:r>
      <w:r w:rsidRPr="00CB5B97">
        <w:rPr>
          <w:rFonts w:ascii="Times New Roman" w:hAnsi="Times New Roman"/>
          <w:sz w:val="28"/>
          <w:szCs w:val="28"/>
          <w:lang w:val="en-US"/>
        </w:rPr>
        <w:t xml:space="preserve"> 31</w:t>
      </w:r>
    </w:p>
    <w:p w:rsidR="00B01572" w:rsidRPr="00CB5B97" w:rsidRDefault="00B01572" w:rsidP="00A143B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0E7CF0">
        <w:rPr>
          <w:rFonts w:ascii="Times New Roman" w:hAnsi="Times New Roman"/>
          <w:sz w:val="28"/>
          <w:szCs w:val="28"/>
        </w:rPr>
        <w:t>Возраст:</w:t>
      </w:r>
      <w:r w:rsidRPr="00CB5B97">
        <w:rPr>
          <w:rFonts w:ascii="Times New Roman" w:hAnsi="Times New Roman"/>
          <w:sz w:val="28"/>
          <w:szCs w:val="28"/>
          <w:lang w:val="en-US"/>
        </w:rPr>
        <w:t xml:space="preserve"> 12-16 лет</w:t>
      </w: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A14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8" type="#_x0000_t75" style="width:423pt;height:292.5pt;visibility:visible">
            <v:imagedata r:id="rId17" o:title=""/>
          </v:shape>
        </w:pict>
      </w:r>
    </w:p>
    <w:p w:rsidR="00B01572" w:rsidRDefault="00B01572" w:rsidP="00A14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A6358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9" type="#_x0000_t75" alt="http://cs627929.vk.me/v627929674/8d1c/6rQz_8YvP6s.jpg" style="width:186pt;height:247.5pt;visibility:visible">
            <v:imagedata r:id="rId18" o:title=""/>
          </v:shape>
        </w:pict>
      </w:r>
    </w:p>
    <w:p w:rsidR="00B01572" w:rsidRPr="00F641C3" w:rsidRDefault="00B01572" w:rsidP="00BA23B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2 ОТРЯД</w:t>
      </w:r>
    </w:p>
    <w:p w:rsidR="00B01572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Жигалова Анна, МагафуровТагир</w:t>
      </w:r>
    </w:p>
    <w:p w:rsidR="00B01572" w:rsidRPr="000E7CF0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Антитеррор</w:t>
      </w:r>
    </w:p>
    <w:p w:rsidR="00B01572" w:rsidRPr="000E7CF0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Девиз:</w:t>
      </w:r>
      <w:r w:rsidRPr="00877E33">
        <w:rPr>
          <w:rFonts w:ascii="Times New Roman" w:hAnsi="Times New Roman"/>
          <w:sz w:val="28"/>
          <w:szCs w:val="28"/>
        </w:rPr>
        <w:t xml:space="preserve"> Ни к </w:t>
      </w:r>
      <w:r>
        <w:rPr>
          <w:rFonts w:ascii="Times New Roman" w:hAnsi="Times New Roman"/>
          <w:sz w:val="28"/>
          <w:szCs w:val="28"/>
        </w:rPr>
        <w:t>ч</w:t>
      </w:r>
      <w:r w:rsidRPr="00877E33">
        <w:rPr>
          <w:rFonts w:ascii="Times New Roman" w:hAnsi="Times New Roman"/>
          <w:sz w:val="28"/>
          <w:szCs w:val="28"/>
        </w:rPr>
        <w:t xml:space="preserve">ему раздоры,спор. Мы отряд Антитеррор. </w:t>
      </w:r>
    </w:p>
    <w:p w:rsidR="00B01572" w:rsidRPr="000E7CF0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Количество:</w:t>
      </w:r>
      <w:r>
        <w:rPr>
          <w:rFonts w:ascii="Times New Roman" w:hAnsi="Times New Roman"/>
          <w:sz w:val="28"/>
          <w:szCs w:val="28"/>
        </w:rPr>
        <w:t>29</w:t>
      </w:r>
    </w:p>
    <w:p w:rsidR="00B01572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Возраст:</w:t>
      </w:r>
      <w:r w:rsidRPr="00877E33">
        <w:rPr>
          <w:rFonts w:ascii="Times New Roman" w:hAnsi="Times New Roman"/>
          <w:sz w:val="28"/>
          <w:szCs w:val="28"/>
        </w:rPr>
        <w:t xml:space="preserve"> 13-14 лет.</w:t>
      </w:r>
    </w:p>
    <w:p w:rsidR="00B01572" w:rsidRDefault="00B01572" w:rsidP="00BA23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40" type="#_x0000_t75" style="width:405pt;height:244.5pt;visibility:visible">
            <v:imagedata r:id="rId19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1" type="#_x0000_t75" style="width:253.5pt;height:126.75pt;visibility:visible">
            <v:imagedata r:id="rId20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42" type="#_x0000_t75" style="width:253.5pt;height:190.5pt;visibility:visible">
            <v:imagedata r:id="rId21" o:title=""/>
          </v:shape>
        </w:pict>
      </w:r>
    </w:p>
    <w:p w:rsidR="00B01572" w:rsidRPr="00F641C3" w:rsidRDefault="00B01572" w:rsidP="00C0776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3 ОТРЯД</w:t>
      </w:r>
    </w:p>
    <w:p w:rsidR="00B01572" w:rsidRDefault="00B01572" w:rsidP="00C077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Логинова Ксения, АбхалимовВильдан, Сахабутдинов Равиль</w:t>
      </w:r>
    </w:p>
    <w:p w:rsidR="00B01572" w:rsidRDefault="00B01572" w:rsidP="00C077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Робинзоны</w:t>
      </w:r>
    </w:p>
    <w:p w:rsidR="00B01572" w:rsidRPr="00BC5453" w:rsidRDefault="00B01572" w:rsidP="00C077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Девиз:</w:t>
      </w:r>
      <w:r w:rsidRPr="00BC5453">
        <w:rPr>
          <w:rFonts w:ascii="Times New Roman" w:hAnsi="Times New Roman"/>
          <w:sz w:val="28"/>
          <w:szCs w:val="28"/>
        </w:rPr>
        <w:t xml:space="preserve">Хоть ты лопни, хоть ты тресни, робинзон на первом месте. </w:t>
      </w:r>
    </w:p>
    <w:p w:rsidR="00B01572" w:rsidRDefault="00B01572" w:rsidP="00C077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Количество:</w:t>
      </w:r>
      <w:r w:rsidRPr="00BC5453">
        <w:rPr>
          <w:rFonts w:ascii="Times New Roman" w:hAnsi="Times New Roman"/>
          <w:sz w:val="28"/>
          <w:szCs w:val="28"/>
        </w:rPr>
        <w:t xml:space="preserve"> 35</w:t>
      </w:r>
    </w:p>
    <w:p w:rsidR="00B01572" w:rsidRDefault="00B01572" w:rsidP="00C077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Возраст:</w:t>
      </w:r>
      <w:r>
        <w:rPr>
          <w:rFonts w:ascii="Times New Roman" w:hAnsi="Times New Roman"/>
          <w:sz w:val="28"/>
          <w:szCs w:val="28"/>
        </w:rPr>
        <w:t>12-13 лет</w: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3" type="#_x0000_t75" alt="http://cs622431.vk.me/v622431256/3f2e6/wTJ2KkURolY.jpg" style="width:457.5pt;height:306pt;visibility:visible">
            <v:imagedata r:id="rId22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44" type="#_x0000_t75" alt="http://cs622431.vk.me/v622431256/3f635/OnxyMKTc0jE.jpg" style="width:303.75pt;height:228pt;visibility:visible">
            <v:imagedata r:id="rId23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Pr="00F641C3" w:rsidRDefault="00B01572" w:rsidP="0007747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4 ОТРЯД</w:t>
      </w:r>
    </w:p>
    <w:p w:rsidR="00B01572" w:rsidRDefault="00B01572" w:rsidP="0007747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Сулейманова Гульназ, Закирова Регина, ЯруллинФидан</w:t>
      </w:r>
    </w:p>
    <w:p w:rsidR="00B01572" w:rsidRPr="000E7CF0" w:rsidRDefault="00B01572" w:rsidP="000774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Дружба</w:t>
      </w:r>
    </w:p>
    <w:p w:rsidR="00B01572" w:rsidRPr="000E7CF0" w:rsidRDefault="00B01572" w:rsidP="000774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Девиз:</w:t>
      </w:r>
      <w:r>
        <w:rPr>
          <w:rFonts w:ascii="Times New Roman" w:hAnsi="Times New Roman"/>
          <w:sz w:val="28"/>
          <w:szCs w:val="28"/>
        </w:rPr>
        <w:t xml:space="preserve"> Миру мир, войны не нужно, мы отряд назвали дружбой.</w:t>
      </w:r>
    </w:p>
    <w:p w:rsidR="00B01572" w:rsidRPr="000E7CF0" w:rsidRDefault="00B01572" w:rsidP="000774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Количество:</w:t>
      </w:r>
      <w:r>
        <w:rPr>
          <w:rFonts w:ascii="Times New Roman" w:hAnsi="Times New Roman"/>
          <w:sz w:val="28"/>
          <w:szCs w:val="28"/>
        </w:rPr>
        <w:t xml:space="preserve"> 26</w:t>
      </w:r>
    </w:p>
    <w:p w:rsidR="00B01572" w:rsidRDefault="00B01572" w:rsidP="000774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7CF0">
        <w:rPr>
          <w:rFonts w:ascii="Times New Roman" w:hAnsi="Times New Roman"/>
          <w:sz w:val="28"/>
          <w:szCs w:val="28"/>
        </w:rPr>
        <w:t>Возраст:</w:t>
      </w:r>
      <w:r>
        <w:rPr>
          <w:rFonts w:ascii="Times New Roman" w:hAnsi="Times New Roman"/>
          <w:sz w:val="28"/>
          <w:szCs w:val="28"/>
        </w:rPr>
        <w:t xml:space="preserve"> 10-11 лет</w: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5" type="#_x0000_t75" style="width:429pt;height:276pt;visibility:visible">
            <v:imagedata r:id="rId24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6" type="#_x0000_t75" style="width:441pt;height:276pt;visibility:visible">
            <v:imagedata r:id="rId25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Pr="00F641C3" w:rsidRDefault="00B01572" w:rsidP="00CF79F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5 ОТРЯД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Аминева Анфиса, Андреева Екатерина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Название: Фортуна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Девиз: Н</w:t>
      </w:r>
      <w:r w:rsidRPr="000E7CF0">
        <w:rPr>
          <w:rFonts w:ascii="Times New Roman" w:hAnsi="Times New Roman"/>
          <w:sz w:val="28"/>
          <w:szCs w:val="28"/>
        </w:rPr>
        <w:t>и шагу назад</w:t>
      </w:r>
      <w:r>
        <w:rPr>
          <w:rFonts w:ascii="Times New Roman" w:hAnsi="Times New Roman"/>
          <w:sz w:val="28"/>
          <w:szCs w:val="28"/>
        </w:rPr>
        <w:t>,</w:t>
      </w:r>
      <w:r w:rsidRPr="000E7CF0">
        <w:rPr>
          <w:rFonts w:ascii="Times New Roman" w:hAnsi="Times New Roman"/>
          <w:sz w:val="28"/>
          <w:szCs w:val="28"/>
        </w:rPr>
        <w:t xml:space="preserve"> ни шагу вперед и только к победе мы вместе идем</w:t>
      </w:r>
      <w:r>
        <w:rPr>
          <w:rFonts w:ascii="Times New Roman" w:hAnsi="Times New Roman"/>
          <w:sz w:val="28"/>
          <w:szCs w:val="28"/>
        </w:rPr>
        <w:t>.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Количество: 34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Возраст: 8-12 лет</w:t>
      </w:r>
    </w:p>
    <w:p w:rsidR="00B01572" w:rsidRDefault="00B01572" w:rsidP="00CF79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7" type="#_x0000_t75" style="width:465pt;height:261.75pt;visibility:visible">
            <v:imagedata r:id="rId26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97D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8" type="#_x0000_t75" style="width:465pt;height:261.75pt;visibility:visible">
            <v:imagedata r:id="rId27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Pr="00F641C3" w:rsidRDefault="00B01572" w:rsidP="0048305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41C3">
        <w:rPr>
          <w:rFonts w:ascii="Times New Roman" w:hAnsi="Times New Roman"/>
          <w:b/>
          <w:bCs/>
          <w:sz w:val="28"/>
          <w:szCs w:val="28"/>
        </w:rPr>
        <w:t>6 ОТРЯД</w:t>
      </w:r>
    </w:p>
    <w:p w:rsidR="00B01572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Вожатые: Шарипова Алина, Шамсутдинова Резеда</w:t>
      </w:r>
    </w:p>
    <w:p w:rsidR="00B01572" w:rsidRPr="00BC5453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5453">
        <w:rPr>
          <w:rFonts w:ascii="Times New Roman" w:hAnsi="Times New Roman"/>
          <w:sz w:val="28"/>
          <w:szCs w:val="28"/>
        </w:rPr>
        <w:t xml:space="preserve">Название: </w:t>
      </w:r>
      <w:r>
        <w:rPr>
          <w:rFonts w:ascii="Times New Roman" w:hAnsi="Times New Roman"/>
          <w:sz w:val="28"/>
          <w:szCs w:val="28"/>
        </w:rPr>
        <w:t>Турбо</w:t>
      </w:r>
    </w:p>
    <w:p w:rsidR="00B01572" w:rsidRPr="00BC5453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5453">
        <w:rPr>
          <w:rFonts w:ascii="Times New Roman" w:hAnsi="Times New Roman"/>
          <w:sz w:val="28"/>
          <w:szCs w:val="28"/>
        </w:rPr>
        <w:t xml:space="preserve">Девиз: </w:t>
      </w:r>
      <w:r w:rsidRPr="004512EA">
        <w:rPr>
          <w:rFonts w:ascii="Times New Roman" w:hAnsi="Times New Roman"/>
          <w:sz w:val="28"/>
          <w:szCs w:val="28"/>
        </w:rPr>
        <w:t>Турбо искрящийся отряд и нет его светлее, и где-то в звездочке, растет он все быстрее</w:t>
      </w:r>
      <w:r>
        <w:rPr>
          <w:rFonts w:ascii="Times New Roman" w:hAnsi="Times New Roman"/>
          <w:sz w:val="28"/>
          <w:szCs w:val="28"/>
        </w:rPr>
        <w:t>.</w:t>
      </w:r>
    </w:p>
    <w:p w:rsidR="00B01572" w:rsidRPr="00BC5453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5453">
        <w:rPr>
          <w:rFonts w:ascii="Times New Roman" w:hAnsi="Times New Roman"/>
          <w:sz w:val="28"/>
          <w:szCs w:val="28"/>
        </w:rPr>
        <w:t xml:space="preserve">Количество: </w:t>
      </w:r>
      <w:r>
        <w:rPr>
          <w:rFonts w:ascii="Times New Roman" w:hAnsi="Times New Roman"/>
          <w:sz w:val="28"/>
          <w:szCs w:val="28"/>
        </w:rPr>
        <w:t>20</w:t>
      </w:r>
    </w:p>
    <w:p w:rsidR="00B01572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5453">
        <w:rPr>
          <w:rFonts w:ascii="Times New Roman" w:hAnsi="Times New Roman"/>
          <w:sz w:val="28"/>
          <w:szCs w:val="28"/>
        </w:rPr>
        <w:t xml:space="preserve">Возраст: </w:t>
      </w:r>
      <w:r w:rsidRPr="004512EA">
        <w:rPr>
          <w:rFonts w:ascii="Times New Roman" w:hAnsi="Times New Roman"/>
          <w:sz w:val="28"/>
          <w:szCs w:val="28"/>
        </w:rPr>
        <w:t>7-9 лет</w:t>
      </w:r>
    </w:p>
    <w:p w:rsidR="00B01572" w:rsidRDefault="00B01572" w:rsidP="004830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572" w:rsidRDefault="00B01572" w:rsidP="0048305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F1F74">
        <w:rPr>
          <w:noProof/>
          <w:lang w:eastAsia="ru-RU"/>
        </w:rPr>
        <w:pict>
          <v:shape id="Рисунок 22" o:spid="_x0000_i1049" type="#_x0000_t75" style="width:465pt;height:261.75pt;visibility:visible">
            <v:imagedata r:id="rId28" o:title=""/>
          </v:shape>
        </w:pict>
      </w:r>
    </w:p>
    <w:p w:rsidR="00B01572" w:rsidRDefault="00B01572" w:rsidP="0048305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F1F74">
        <w:rPr>
          <w:noProof/>
          <w:lang w:eastAsia="ru-RU"/>
        </w:rPr>
        <w:pict>
          <v:shape id="Рисунок 12" o:spid="_x0000_i1050" type="#_x0000_t75" style="width:326.25pt;height:244.5pt;visibility:visible">
            <v:imagedata r:id="rId29" o:title=""/>
          </v:shape>
        </w:pict>
      </w:r>
    </w:p>
    <w:p w:rsidR="00B01572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01572" w:rsidRPr="00A143B0" w:rsidRDefault="00B01572" w:rsidP="00BA23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Вот и все лето – 2015!!!</w:t>
      </w:r>
    </w:p>
    <w:sectPr w:rsidR="00B01572" w:rsidRPr="00A143B0" w:rsidSect="0038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6F7"/>
    <w:rsid w:val="00077479"/>
    <w:rsid w:val="000E7CF0"/>
    <w:rsid w:val="001D6BC1"/>
    <w:rsid w:val="002867EC"/>
    <w:rsid w:val="0038532D"/>
    <w:rsid w:val="003A05B1"/>
    <w:rsid w:val="004512EA"/>
    <w:rsid w:val="00483051"/>
    <w:rsid w:val="004D7DB6"/>
    <w:rsid w:val="006B6060"/>
    <w:rsid w:val="00727736"/>
    <w:rsid w:val="00733768"/>
    <w:rsid w:val="00877E33"/>
    <w:rsid w:val="0088082F"/>
    <w:rsid w:val="008F2A49"/>
    <w:rsid w:val="0094644F"/>
    <w:rsid w:val="009C552E"/>
    <w:rsid w:val="009D0DD6"/>
    <w:rsid w:val="00A143B0"/>
    <w:rsid w:val="00A63585"/>
    <w:rsid w:val="00AC7A51"/>
    <w:rsid w:val="00B01572"/>
    <w:rsid w:val="00B276F7"/>
    <w:rsid w:val="00B97D0F"/>
    <w:rsid w:val="00BA23B0"/>
    <w:rsid w:val="00BC5453"/>
    <w:rsid w:val="00C0776A"/>
    <w:rsid w:val="00C4075C"/>
    <w:rsid w:val="00CB5B97"/>
    <w:rsid w:val="00CF79F6"/>
    <w:rsid w:val="00D07509"/>
    <w:rsid w:val="00D21641"/>
    <w:rsid w:val="00D2362C"/>
    <w:rsid w:val="00D96B73"/>
    <w:rsid w:val="00E770F1"/>
    <w:rsid w:val="00E91077"/>
    <w:rsid w:val="00EB0BC9"/>
    <w:rsid w:val="00F641C3"/>
    <w:rsid w:val="00FF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32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Indent1">
    <w:name w:val="Body Text Indent1"/>
    <w:basedOn w:val="Normal"/>
    <w:uiPriority w:val="99"/>
    <w:rsid w:val="00B276F7"/>
    <w:pPr>
      <w:spacing w:after="120"/>
      <w:ind w:left="283"/>
    </w:pPr>
    <w:rPr>
      <w:rFonts w:ascii="Times New Roman" w:eastAsia="Times New Roman" w:hAnsi="Times New Roman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88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0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98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755</Words>
  <Characters>4309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user</dc:creator>
  <cp:keywords/>
  <dc:description/>
  <cp:lastModifiedBy>Speed_XP</cp:lastModifiedBy>
  <cp:revision>2</cp:revision>
  <dcterms:created xsi:type="dcterms:W3CDTF">2016-01-11T06:35:00Z</dcterms:created>
  <dcterms:modified xsi:type="dcterms:W3CDTF">2016-01-11T06:35:00Z</dcterms:modified>
</cp:coreProperties>
</file>