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4887" w:rsidRDefault="00D34887" w:rsidP="0015661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о школе.</w:t>
      </w:r>
    </w:p>
    <w:p w:rsidR="00D34887" w:rsidRDefault="00D34887" w:rsidP="00F43937">
      <w:pPr>
        <w:rPr>
          <w:rFonts w:ascii="Times New Roman" w:hAnsi="Times New Roman"/>
          <w:sz w:val="28"/>
          <w:szCs w:val="28"/>
        </w:rPr>
      </w:pPr>
      <w:r w:rsidRPr="00156614">
        <w:rPr>
          <w:rFonts w:ascii="Times New Roman" w:hAnsi="Times New Roman"/>
          <w:sz w:val="28"/>
          <w:szCs w:val="28"/>
        </w:rPr>
        <w:t>Я студентка БГПУ Музыкального образования 2 курса Нуриева Гузель Фирдинатовна. Проходила практику с 12 по 15 марта, в гимназии №39 города Уфы,которая является ассоциированной школой Юнеско.</w:t>
      </w:r>
      <w:r>
        <w:rPr>
          <w:rFonts w:ascii="Times New Roman" w:hAnsi="Times New Roman"/>
          <w:sz w:val="28"/>
          <w:szCs w:val="28"/>
        </w:rPr>
        <w:t xml:space="preserve"> В целом практика мне очень понравилась.Как только заходишь в школу стоит огромный аквариум </w:t>
      </w:r>
      <w:r w:rsidRPr="00156614">
        <w:rPr>
          <w:rFonts w:ascii="Times New Roman" w:hAnsi="Times New Roman"/>
          <w:sz w:val="28"/>
          <w:szCs w:val="28"/>
        </w:rPr>
        <w:t>У меня был 5е класс,классный руководитель Крестьянинова Елена Анатольевна, она же учитель русского языка и литературы.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D34887" w:rsidRPr="00156614" w:rsidRDefault="00D34887" w:rsidP="00F43937">
      <w:pPr>
        <w:rPr>
          <w:rFonts w:ascii="Times New Roman" w:hAnsi="Times New Roman"/>
          <w:sz w:val="28"/>
          <w:szCs w:val="28"/>
        </w:rPr>
      </w:pPr>
      <w:r w:rsidRPr="00156614">
        <w:rPr>
          <w:rFonts w:ascii="Times New Roman" w:hAnsi="Times New Roman"/>
          <w:sz w:val="28"/>
          <w:szCs w:val="28"/>
        </w:rPr>
        <w:t xml:space="preserve"> Ганиева Айгуль Фаниловна является исполняющим обязанности директора. Нам провели замечательную экскурсию по школе, рассказали о структуре школы в целом.</w:t>
      </w:r>
    </w:p>
    <w:p w:rsidR="00D34887" w:rsidRPr="00156614" w:rsidRDefault="00D34887" w:rsidP="00BD6CC1">
      <w:pPr>
        <w:rPr>
          <w:rFonts w:ascii="Times New Roman" w:hAnsi="Times New Roman"/>
          <w:sz w:val="28"/>
          <w:szCs w:val="28"/>
        </w:rPr>
      </w:pPr>
      <w:r w:rsidRPr="00156614">
        <w:rPr>
          <w:rFonts w:ascii="Times New Roman" w:hAnsi="Times New Roman"/>
          <w:sz w:val="28"/>
          <w:szCs w:val="28"/>
        </w:rPr>
        <w:t>Режим работы — шестидневная учебная неделя. Продолжительность урока составляет в 5 – 11 классах – 40 минут.</w:t>
      </w:r>
    </w:p>
    <w:p w:rsidR="00D34887" w:rsidRPr="00156614" w:rsidRDefault="00D34887" w:rsidP="00B804C7">
      <w:pPr>
        <w:rPr>
          <w:rFonts w:ascii="Times New Roman" w:hAnsi="Times New Roman"/>
          <w:sz w:val="28"/>
          <w:szCs w:val="28"/>
        </w:rPr>
      </w:pPr>
      <w:r w:rsidRPr="00156614">
        <w:rPr>
          <w:rFonts w:ascii="Times New Roman" w:hAnsi="Times New Roman"/>
          <w:sz w:val="28"/>
          <w:szCs w:val="28"/>
        </w:rPr>
        <w:t>Основу гимназического образовательного процесса составляют принципы компетентностного подхода, ориентированного на обучение и развитие каждого учащегося с учетом индивидуальных особенностей, образовательных потребностей, интересов и возможностей. Педагогические усилия направлены на создание благоприятных условий для всестороннего интеллектуального, нравственного, эмоционального, физического и творческого развития личности ученика.В школе есть кабинеты МХК, информатики, физики, математики, английского языка, китайского языка ,спортивный зал, актовый зал, оснащенные оборудованием и мебелью</w:t>
      </w:r>
    </w:p>
    <w:p w:rsidR="00D34887" w:rsidRPr="00156614" w:rsidRDefault="00D34887" w:rsidP="00B804C7">
      <w:pPr>
        <w:rPr>
          <w:rFonts w:ascii="Times New Roman" w:hAnsi="Times New Roman"/>
          <w:sz w:val="28"/>
          <w:szCs w:val="28"/>
        </w:rPr>
      </w:pPr>
      <w:r w:rsidRPr="00156614">
        <w:rPr>
          <w:rFonts w:ascii="Times New Roman" w:hAnsi="Times New Roman"/>
          <w:sz w:val="28"/>
          <w:szCs w:val="28"/>
        </w:rPr>
        <w:t>В школе изучают иностранные языки: английский, французский, немецкий, китайский</w:t>
      </w:r>
    </w:p>
    <w:p w:rsidR="00D34887" w:rsidRPr="00156614" w:rsidRDefault="00D34887" w:rsidP="00B804C7">
      <w:pPr>
        <w:rPr>
          <w:rFonts w:ascii="Times New Roman" w:hAnsi="Times New Roman"/>
          <w:sz w:val="28"/>
          <w:szCs w:val="28"/>
        </w:rPr>
      </w:pPr>
      <w:r w:rsidRPr="00156614">
        <w:rPr>
          <w:rFonts w:ascii="Times New Roman" w:hAnsi="Times New Roman"/>
          <w:sz w:val="28"/>
          <w:szCs w:val="28"/>
        </w:rPr>
        <w:t>При наполняемости классов 30 и более человек осуществляется деление классов на три группы при изучении</w:t>
      </w:r>
      <w:r w:rsidRPr="00156614">
        <w:rPr>
          <w:rFonts w:ascii="Times New Roman" w:hAnsi="Times New Roman"/>
          <w:sz w:val="28"/>
          <w:szCs w:val="28"/>
        </w:rPr>
        <w:br/>
      </w:r>
      <w:r w:rsidRPr="00156614">
        <w:rPr>
          <w:rFonts w:ascii="Times New Roman" w:hAnsi="Times New Roman"/>
          <w:sz w:val="28"/>
          <w:szCs w:val="28"/>
        </w:rPr>
        <w:sym w:font="Symbol" w:char="F0B7"/>
      </w:r>
      <w:r w:rsidRPr="00156614">
        <w:rPr>
          <w:rFonts w:ascii="Times New Roman" w:hAnsi="Times New Roman"/>
          <w:sz w:val="28"/>
          <w:szCs w:val="28"/>
        </w:rPr>
        <w:t xml:space="preserve"> «Иностранного языка (английского)»;</w:t>
      </w:r>
      <w:r w:rsidRPr="00156614">
        <w:rPr>
          <w:rFonts w:ascii="Times New Roman" w:hAnsi="Times New Roman"/>
          <w:sz w:val="28"/>
          <w:szCs w:val="28"/>
        </w:rPr>
        <w:br/>
      </w:r>
      <w:r w:rsidRPr="00156614">
        <w:rPr>
          <w:rFonts w:ascii="Times New Roman" w:hAnsi="Times New Roman"/>
          <w:sz w:val="28"/>
          <w:szCs w:val="28"/>
        </w:rPr>
        <w:sym w:font="Symbol" w:char="F0B7"/>
      </w:r>
      <w:r w:rsidRPr="00156614">
        <w:rPr>
          <w:rFonts w:ascii="Times New Roman" w:hAnsi="Times New Roman"/>
          <w:sz w:val="28"/>
          <w:szCs w:val="28"/>
        </w:rPr>
        <w:t xml:space="preserve"> «Второго иностранного языка» в классах, где учащимися выбраны 3 языка (французский, немецкий, китайский).</w:t>
      </w:r>
    </w:p>
    <w:p w:rsidR="00D34887" w:rsidRPr="00156614" w:rsidRDefault="00D34887" w:rsidP="00B804C7">
      <w:pPr>
        <w:rPr>
          <w:rFonts w:ascii="Times New Roman" w:hAnsi="Times New Roman"/>
          <w:sz w:val="28"/>
          <w:szCs w:val="28"/>
        </w:rPr>
      </w:pPr>
      <w:r w:rsidRPr="00156614">
        <w:rPr>
          <w:rFonts w:ascii="Times New Roman" w:hAnsi="Times New Roman"/>
          <w:sz w:val="28"/>
          <w:szCs w:val="28"/>
        </w:rPr>
        <w:t>В школе существуют традиции:</w:t>
      </w:r>
      <w:r w:rsidRPr="00156614">
        <w:rPr>
          <w:rFonts w:ascii="Times New Roman" w:hAnsi="Times New Roman"/>
          <w:color w:val="333333"/>
          <w:sz w:val="28"/>
          <w:szCs w:val="28"/>
          <w:shd w:val="clear" w:color="auto" w:fill="F8F8F8"/>
        </w:rPr>
        <w:t xml:space="preserve"> </w:t>
      </w:r>
      <w:r w:rsidRPr="00156614">
        <w:rPr>
          <w:rFonts w:ascii="Times New Roman" w:hAnsi="Times New Roman"/>
          <w:sz w:val="28"/>
          <w:szCs w:val="28"/>
        </w:rPr>
        <w:t>День рождения школы 16 сентября проводятся</w:t>
      </w:r>
      <w:r w:rsidRPr="00156614">
        <w:rPr>
          <w:rFonts w:ascii="Times New Roman" w:hAnsi="Times New Roman"/>
          <w:color w:val="333333"/>
          <w:sz w:val="28"/>
          <w:szCs w:val="28"/>
          <w:shd w:val="clear" w:color="auto" w:fill="F8F8F8"/>
        </w:rPr>
        <w:t xml:space="preserve"> </w:t>
      </w:r>
    </w:p>
    <w:p w:rsidR="00D34887" w:rsidRDefault="00D34887" w:rsidP="00156614">
      <w:pPr>
        <w:rPr>
          <w:rFonts w:ascii="Times New Roman" w:hAnsi="Times New Roman"/>
          <w:sz w:val="28"/>
          <w:szCs w:val="28"/>
        </w:rPr>
      </w:pPr>
      <w:r w:rsidRPr="00156614">
        <w:rPr>
          <w:rFonts w:ascii="Times New Roman" w:hAnsi="Times New Roman"/>
          <w:sz w:val="28"/>
          <w:szCs w:val="28"/>
        </w:rPr>
        <w:t>Предметно-тематические декадники ,Конкурс инсценированной солдатской песни,</w:t>
      </w:r>
      <w:r w:rsidRPr="00156614">
        <w:rPr>
          <w:rFonts w:ascii="Times New Roman" w:hAnsi="Times New Roman"/>
          <w:color w:val="333333"/>
          <w:sz w:val="28"/>
          <w:szCs w:val="28"/>
          <w:shd w:val="clear" w:color="auto" w:fill="F8F8F8"/>
        </w:rPr>
        <w:t xml:space="preserve"> </w:t>
      </w:r>
      <w:r w:rsidRPr="00156614">
        <w:rPr>
          <w:rFonts w:ascii="Times New Roman" w:hAnsi="Times New Roman"/>
          <w:sz w:val="28"/>
          <w:szCs w:val="28"/>
        </w:rPr>
        <w:t>Тожественная церемонии вручения общественных премий «Человек Года» и «Ученик Года»</w:t>
      </w:r>
    </w:p>
    <w:p w:rsidR="00D34887" w:rsidRPr="00156614" w:rsidRDefault="00D34887" w:rsidP="00156614">
      <w:pPr>
        <w:rPr>
          <w:rFonts w:ascii="Times New Roman" w:hAnsi="Times New Roman"/>
          <w:sz w:val="28"/>
          <w:szCs w:val="28"/>
        </w:rPr>
      </w:pPr>
    </w:p>
    <w:p w:rsidR="00D34887" w:rsidRPr="00BD6CC1" w:rsidRDefault="00D34887" w:rsidP="00BD6CC1">
      <w:r w:rsidRPr="00BD6CC1">
        <w:t>В школе работает Музей "Славы родственников учащихся"</w:t>
      </w:r>
      <w:r w:rsidRPr="000A33A0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IMG_0204.jpg" style="width:5in;height:240pt;visibility:visible">
            <v:imagedata r:id="rId4" o:title=""/>
          </v:shape>
        </w:pict>
      </w:r>
      <w:r w:rsidRPr="000A33A0">
        <w:rPr>
          <w:noProof/>
          <w:lang w:eastAsia="ru-RU"/>
        </w:rPr>
        <w:pict>
          <v:shape id="Рисунок 2" o:spid="_x0000_i1026" type="#_x0000_t75" alt="IMG_0213.jpg" style="width:340.5pt;height:226.5pt;visibility:visible">
            <v:imagedata r:id="rId5" o:title=""/>
          </v:shape>
        </w:pict>
      </w:r>
      <w:r w:rsidRPr="000A33A0">
        <w:rPr>
          <w:noProof/>
          <w:lang w:eastAsia="ru-RU"/>
        </w:rPr>
        <w:pict>
          <v:shape id="Рисунок 0" o:spid="_x0000_i1027" type="#_x0000_t75" alt="IMG_0212.jpg" style="width:342pt;height:228pt;visibility:visible">
            <v:imagedata r:id="rId6" o:title=""/>
          </v:shape>
        </w:pict>
      </w:r>
    </w:p>
    <w:p w:rsidR="00D34887" w:rsidRDefault="00D34887" w:rsidP="00BD6CC1"/>
    <w:p w:rsidR="00D34887" w:rsidRPr="00B804C7" w:rsidRDefault="00D34887" w:rsidP="00B804C7">
      <w:r>
        <w:t xml:space="preserve">Есть также замечательный </w:t>
      </w:r>
      <w:r w:rsidRPr="00B804C7">
        <w:t xml:space="preserve">Зимний сад </w:t>
      </w:r>
    </w:p>
    <w:p w:rsidR="00D34887" w:rsidRDefault="00D34887" w:rsidP="00BD6CC1"/>
    <w:p w:rsidR="00D34887" w:rsidRDefault="00D34887" w:rsidP="00BD6CC1"/>
    <w:p w:rsidR="00D34887" w:rsidRDefault="00D34887" w:rsidP="00BD6CC1">
      <w:r w:rsidRPr="000A33A0">
        <w:rPr>
          <w:noProof/>
          <w:lang w:eastAsia="ru-RU"/>
        </w:rPr>
        <w:pict>
          <v:shape id="Рисунок 7" o:spid="_x0000_i1028" type="#_x0000_t75" alt="DSCN5555-1024x768.jpg" style="width:299.25pt;height:225pt;visibility:visible">
            <v:imagedata r:id="rId7" o:title=""/>
          </v:shape>
        </w:pict>
      </w:r>
    </w:p>
    <w:p w:rsidR="00D34887" w:rsidRDefault="00D34887" w:rsidP="00BD6CC1">
      <w:r>
        <w:t>В школе дети также изучают Китайский язык</w:t>
      </w:r>
      <w:r w:rsidRPr="000A33A0">
        <w:rPr>
          <w:noProof/>
          <w:lang w:eastAsia="ru-RU"/>
        </w:rPr>
        <w:pict>
          <v:shape id="Рисунок 8" o:spid="_x0000_i1029" type="#_x0000_t75" alt="IMG_0165.jpg" style="width:364.5pt;height:243pt;visibility:visible">
            <v:imagedata r:id="rId8" o:title=""/>
          </v:shape>
        </w:pict>
      </w:r>
    </w:p>
    <w:p w:rsidR="00D34887" w:rsidRDefault="00D34887" w:rsidP="00BD6CC1">
      <w:r>
        <w:t>зал Юнеско:</w:t>
      </w:r>
    </w:p>
    <w:p w:rsidR="00D34887" w:rsidRDefault="00D34887" w:rsidP="00BD6CC1"/>
    <w:p w:rsidR="00D34887" w:rsidRDefault="00D34887" w:rsidP="00BD6CC1"/>
    <w:p w:rsidR="00D34887" w:rsidRDefault="00D34887" w:rsidP="00BD6CC1"/>
    <w:p w:rsidR="00D34887" w:rsidRDefault="00D34887" w:rsidP="00BD6CC1">
      <w:r w:rsidRPr="000A33A0">
        <w:rPr>
          <w:noProof/>
          <w:lang w:eastAsia="ru-RU"/>
        </w:rPr>
        <w:pict>
          <v:shape id="Рисунок 9" o:spid="_x0000_i1030" type="#_x0000_t75" alt="DSC05466.jpg" style="width:246pt;height:183pt;visibility:visible">
            <v:imagedata r:id="rId9" o:title=""/>
          </v:shape>
        </w:pict>
      </w:r>
    </w:p>
    <w:p w:rsidR="00D34887" w:rsidRPr="00BD6CC1" w:rsidRDefault="00D34887" w:rsidP="00BD6CC1"/>
    <w:sectPr w:rsidR="00D34887" w:rsidRPr="00BD6CC1" w:rsidSect="000A69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D6CC1"/>
    <w:rsid w:val="000A33A0"/>
    <w:rsid w:val="000A6959"/>
    <w:rsid w:val="000E66E4"/>
    <w:rsid w:val="00156614"/>
    <w:rsid w:val="002A353F"/>
    <w:rsid w:val="005B4369"/>
    <w:rsid w:val="0095336E"/>
    <w:rsid w:val="00B376A8"/>
    <w:rsid w:val="00B804C7"/>
    <w:rsid w:val="00BD6CC1"/>
    <w:rsid w:val="00CE0635"/>
    <w:rsid w:val="00D34887"/>
    <w:rsid w:val="00F439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6959"/>
    <w:pPr>
      <w:spacing w:after="200" w:line="276" w:lineRule="auto"/>
    </w:pPr>
    <w:rPr>
      <w:lang w:eastAsia="en-US"/>
    </w:rPr>
  </w:style>
  <w:style w:type="paragraph" w:styleId="Heading2">
    <w:name w:val="heading 2"/>
    <w:basedOn w:val="Normal"/>
    <w:link w:val="Heading2Char"/>
    <w:uiPriority w:val="99"/>
    <w:qFormat/>
    <w:rsid w:val="00BD6CC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BD6CC1"/>
    <w:rPr>
      <w:rFonts w:ascii="Times New Roman" w:hAnsi="Times New Roman" w:cs="Times New Roman"/>
      <w:b/>
      <w:bCs/>
      <w:sz w:val="36"/>
      <w:szCs w:val="36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BD6C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D6C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1200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00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00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4</Pages>
  <Words>297</Words>
  <Characters>1698</Characters>
  <Application>Microsoft Office Outlook</Application>
  <DocSecurity>0</DocSecurity>
  <Lines>0</Lines>
  <Paragraphs>0</Paragraphs>
  <ScaleCrop>false</ScaleCrop>
  <Company>Home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Отзыв о школе</dc:title>
  <dc:subject/>
  <dc:creator>Медиа 6</dc:creator>
  <cp:keywords/>
  <dc:description/>
  <cp:lastModifiedBy>Speed_XP</cp:lastModifiedBy>
  <cp:revision>2</cp:revision>
  <dcterms:created xsi:type="dcterms:W3CDTF">2018-03-19T04:14:00Z</dcterms:created>
  <dcterms:modified xsi:type="dcterms:W3CDTF">2018-03-19T04:14:00Z</dcterms:modified>
</cp:coreProperties>
</file>