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AC" w:rsidRPr="006756AA" w:rsidRDefault="005C12AC" w:rsidP="006756AA">
      <w:pPr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756AA">
        <w:rPr>
          <w:rFonts w:ascii="Times New Roman" w:hAnsi="Times New Roman"/>
          <w:b/>
          <w:sz w:val="28"/>
          <w:szCs w:val="28"/>
          <w:u w:val="single"/>
        </w:rPr>
        <w:t>Отчет студент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ов </w:t>
      </w:r>
      <w:r w:rsidRPr="006756AA">
        <w:rPr>
          <w:rFonts w:ascii="Times New Roman" w:hAnsi="Times New Roman"/>
          <w:b/>
          <w:sz w:val="28"/>
          <w:szCs w:val="28"/>
          <w:u w:val="single"/>
        </w:rPr>
        <w:t xml:space="preserve">физико-математического факультета по 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6756AA">
        <w:rPr>
          <w:rFonts w:ascii="Times New Roman" w:hAnsi="Times New Roman"/>
          <w:b/>
          <w:sz w:val="28"/>
          <w:szCs w:val="28"/>
          <w:u w:val="single"/>
        </w:rPr>
        <w:t xml:space="preserve"> дню учебной педагогической практики по получению первичных  профессиональных умений и навыков </w:t>
      </w:r>
    </w:p>
    <w:p w:rsidR="005C12AC" w:rsidRPr="00C772F0" w:rsidRDefault="005C12AC" w:rsidP="006756AA">
      <w:pPr>
        <w:ind w:firstLine="708"/>
        <w:rPr>
          <w:rFonts w:ascii="Times New Roman" w:hAnsi="Times New Roman"/>
          <w:i/>
          <w:sz w:val="28"/>
          <w:szCs w:val="28"/>
        </w:rPr>
      </w:pPr>
      <w:r w:rsidRPr="00C772F0">
        <w:rPr>
          <w:rFonts w:ascii="Times New Roman" w:hAnsi="Times New Roman"/>
          <w:i/>
          <w:sz w:val="28"/>
          <w:szCs w:val="28"/>
        </w:rPr>
        <w:t>Чередниченко К</w:t>
      </w:r>
      <w:r>
        <w:rPr>
          <w:rFonts w:ascii="Times New Roman" w:hAnsi="Times New Roman"/>
          <w:i/>
          <w:sz w:val="28"/>
          <w:szCs w:val="28"/>
        </w:rPr>
        <w:t>сения</w:t>
      </w:r>
    </w:p>
    <w:p w:rsidR="005C12AC" w:rsidRPr="00D1108D" w:rsidRDefault="005C12AC" w:rsidP="006756AA">
      <w:pPr>
        <w:ind w:firstLine="708"/>
        <w:rPr>
          <w:rFonts w:ascii="Times New Roman" w:hAnsi="Times New Roman"/>
          <w:sz w:val="28"/>
          <w:szCs w:val="28"/>
        </w:rPr>
      </w:pPr>
      <w:r w:rsidRPr="006756AA">
        <w:rPr>
          <w:rFonts w:ascii="Times New Roman" w:hAnsi="Times New Roman"/>
          <w:sz w:val="28"/>
          <w:szCs w:val="28"/>
        </w:rPr>
        <w:t>Сегодня, 27 февраля, состоялся второй день учебной педагогической практики студентов физико-математического факультета на базе МБОУ «Ордена Дружбы народов  Гимназии №3 им. А.М.Горького» 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6AA">
        <w:rPr>
          <w:rFonts w:ascii="Times New Roman" w:hAnsi="Times New Roman"/>
          <w:sz w:val="28"/>
          <w:szCs w:val="28"/>
        </w:rPr>
        <w:t>Уфа.</w:t>
      </w:r>
    </w:p>
    <w:p w:rsidR="005C12AC" w:rsidRDefault="005C12AC" w:rsidP="006756A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нами стояли следующие задачи:</w:t>
      </w:r>
    </w:p>
    <w:p w:rsidR="005C12AC" w:rsidRDefault="005C12AC" w:rsidP="006756A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-провести классный час</w:t>
      </w:r>
    </w:p>
    <w:p w:rsidR="005C12AC" w:rsidRDefault="005C12AC" w:rsidP="000F5ECF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осуществить анализ и самоанализ его результатов.</w:t>
      </w:r>
    </w:p>
    <w:p w:rsidR="005C12AC" w:rsidRDefault="005C12AC" w:rsidP="000F5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Без сомнений можно сказать, что с поставленными задачами я с легкостью справилась. По приезде в гимназию, я обсудила конспект своего классного часа с классным руководителем 7 г класса. Рушания Рафиковна была мной довольна и с удовольствием для его проведения выделила мне целый урок.</w:t>
      </w:r>
      <w:r>
        <w:rPr>
          <w:rFonts w:ascii="Times New Roman" w:hAnsi="Times New Roman"/>
          <w:sz w:val="28"/>
          <w:szCs w:val="28"/>
        </w:rPr>
        <w:br/>
        <w:t xml:space="preserve">          В виду того, что в школе проходит неделя патриотизма, был проведен классный час  на тему</w:t>
      </w:r>
      <w:r w:rsidRPr="00EB139D">
        <w:rPr>
          <w:rFonts w:ascii="Times New Roman" w:hAnsi="Times New Roman"/>
          <w:sz w:val="28"/>
          <w:szCs w:val="28"/>
        </w:rPr>
        <w:t>: "Что значит быть патриотом сегодня?"</w:t>
      </w:r>
      <w:r>
        <w:rPr>
          <w:rFonts w:ascii="Times New Roman" w:hAnsi="Times New Roman"/>
          <w:sz w:val="28"/>
          <w:szCs w:val="28"/>
        </w:rPr>
        <w:t xml:space="preserve">. Ученики приняли активное участие в обсуждении поставленного вопроса. Мы увлеклись обсуждением патриотизма в России настолько, что не заметили, как пролетело время (см. Приложение). </w:t>
      </w:r>
      <w:r>
        <w:rPr>
          <w:rFonts w:ascii="Times New Roman" w:hAnsi="Times New Roman"/>
          <w:sz w:val="28"/>
          <w:szCs w:val="28"/>
        </w:rPr>
        <w:br/>
        <w:t xml:space="preserve">        Так же сегодня мне удалось выполнить задачу второй недели: разработать план-конспект воспитательного мероприятия и более того начать подготовку к внеклассному мероприятию «День именинника».</w:t>
      </w:r>
    </w:p>
    <w:p w:rsidR="005C12AC" w:rsidRDefault="005C12AC" w:rsidP="000F5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целом, подводя итог сегодняшнего дня, можно сделать вывод о том, что с каждым приходом в школу, мне становится все легче и интереснее работать с детьми и их учителями. День за днем эта работа затягивает все больше, чему невозможно не радоваться. Справляясь с поставленными задачами и достигая необходимые цели, я понимаю, что с каждым шагом становлюсь ближе к своей мечте – стать настоящим учителем. </w:t>
      </w:r>
    </w:p>
    <w:p w:rsidR="005C12AC" w:rsidRDefault="005C12AC" w:rsidP="00F439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5C12AC" w:rsidRDefault="005C12AC" w:rsidP="00F43939">
      <w:pPr>
        <w:jc w:val="center"/>
        <w:rPr>
          <w:rFonts w:ascii="Times New Roman" w:hAnsi="Times New Roman"/>
          <w:sz w:val="28"/>
          <w:szCs w:val="28"/>
        </w:rPr>
      </w:pPr>
      <w:r w:rsidRPr="00BD653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71.25pt;height:255pt;visibility:visible">
            <v:imagedata r:id="rId4" o:title=""/>
          </v:shape>
        </w:pict>
      </w:r>
    </w:p>
    <w:p w:rsidR="005C12AC" w:rsidRDefault="005C12AC" w:rsidP="00F43939">
      <w:pPr>
        <w:jc w:val="center"/>
        <w:rPr>
          <w:rFonts w:ascii="Times New Roman" w:hAnsi="Times New Roman"/>
          <w:sz w:val="28"/>
          <w:szCs w:val="28"/>
        </w:rPr>
      </w:pPr>
      <w:r w:rsidRPr="00BD653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75.75pt;height:211.5pt;visibility:visible">
            <v:imagedata r:id="rId5" o:title=""/>
          </v:shape>
        </w:pict>
      </w:r>
    </w:p>
    <w:p w:rsidR="005C12AC" w:rsidRDefault="005C12AC" w:rsidP="00C772F0">
      <w:pPr>
        <w:jc w:val="center"/>
        <w:rPr>
          <w:rFonts w:ascii="Times New Roman" w:hAnsi="Times New Roman"/>
          <w:sz w:val="28"/>
          <w:szCs w:val="28"/>
        </w:rPr>
      </w:pPr>
      <w:r w:rsidRPr="00BD653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7" type="#_x0000_t75" style="width:395.25pt;height:222pt;visibility:visible">
            <v:imagedata r:id="rId6" o:title=""/>
          </v:shape>
        </w:pict>
      </w:r>
    </w:p>
    <w:p w:rsidR="005C12AC" w:rsidRPr="00311B9C" w:rsidRDefault="005C12AC" w:rsidP="00311B9C">
      <w:pPr>
        <w:shd w:val="clear" w:color="auto" w:fill="FFFFFF"/>
        <w:spacing w:after="0" w:line="360" w:lineRule="auto"/>
        <w:ind w:left="357"/>
        <w:contextualSpacing/>
        <w:rPr>
          <w:rFonts w:ascii="Times New Roman" w:hAnsi="Times New Roman"/>
          <w:i/>
          <w:color w:val="000000"/>
          <w:sz w:val="28"/>
          <w:szCs w:val="18"/>
          <w:lang w:eastAsia="ru-RU"/>
        </w:rPr>
      </w:pPr>
      <w:r w:rsidRPr="00311B9C">
        <w:rPr>
          <w:rFonts w:ascii="Times New Roman" w:hAnsi="Times New Roman"/>
          <w:i/>
          <w:color w:val="000000"/>
          <w:sz w:val="28"/>
          <w:szCs w:val="18"/>
          <w:lang w:eastAsia="ru-RU"/>
        </w:rPr>
        <w:t xml:space="preserve">Юртумбаева Алина </w:t>
      </w:r>
    </w:p>
    <w:p w:rsidR="005C12AC" w:rsidRPr="00D83792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Сегодняшний день был вторым в нашей педагогической практике.</w:t>
      </w:r>
    </w:p>
    <w:p w:rsidR="005C12AC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Я п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>ришла в гимназию, з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атем мы начали собир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>аться в учительской, где с Минзи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лей Назифовной обсудили некоторые моменты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>, касающиеся сегодняшнего классного часа, задали интересующие вопросы.</w:t>
      </w:r>
    </w:p>
    <w:p w:rsidR="005C12AC" w:rsidRPr="00D83792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По практике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 я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 xml:space="preserve"> работала с документацией. Корректировала свои записи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. Подготавливала проектор к классному часу. </w:t>
      </w:r>
    </w:p>
    <w:p w:rsidR="005C12AC" w:rsidRPr="00D83792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На 6 уроке провела классный час на тему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 «Жить здорово или главные правила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 xml:space="preserve"> здорового образа жизни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>»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.</w:t>
      </w:r>
    </w:p>
    <w:p w:rsidR="005C12AC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 w:rsidRPr="00746F35">
        <w:rPr>
          <w:rFonts w:ascii="Times New Roman" w:hAnsi="Times New Roman"/>
          <w:color w:val="000000"/>
          <w:sz w:val="28"/>
          <w:szCs w:val="18"/>
          <w:lang w:eastAsia="ru-RU"/>
        </w:rPr>
        <w:t xml:space="preserve">С учениками посмотрели презентации, обсудили некоторые моменты. 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В конце классного часа 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>подвели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 итоги, сделали</w:t>
      </w:r>
      <w:r w:rsidRPr="00D83792">
        <w:rPr>
          <w:rFonts w:ascii="Times New Roman" w:hAnsi="Times New Roman"/>
          <w:color w:val="000000"/>
          <w:sz w:val="28"/>
          <w:szCs w:val="18"/>
          <w:lang w:eastAsia="ru-RU"/>
        </w:rPr>
        <w:t xml:space="preserve"> вывод</w:t>
      </w:r>
      <w:r>
        <w:rPr>
          <w:rFonts w:ascii="Times New Roman" w:hAnsi="Times New Roman"/>
          <w:color w:val="000000"/>
          <w:sz w:val="28"/>
          <w:szCs w:val="18"/>
          <w:lang w:eastAsia="ru-RU"/>
        </w:rPr>
        <w:t xml:space="preserve">. </w:t>
      </w:r>
    </w:p>
    <w:p w:rsidR="005C12AC" w:rsidRPr="00D83792" w:rsidRDefault="005C12AC" w:rsidP="00311B9C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18"/>
          <w:lang w:eastAsia="ru-RU"/>
        </w:rPr>
      </w:pPr>
      <w:r>
        <w:rPr>
          <w:rFonts w:ascii="Times New Roman" w:hAnsi="Times New Roman"/>
          <w:color w:val="000000"/>
          <w:sz w:val="28"/>
          <w:szCs w:val="18"/>
          <w:lang w:eastAsia="ru-RU"/>
        </w:rPr>
        <w:t>Обсудили с классным руководителем проведенный классный час: что получилось, а что можно было дополнить.</w:t>
      </w:r>
    </w:p>
    <w:p w:rsidR="005C12AC" w:rsidRPr="00D83792" w:rsidRDefault="005C12AC" w:rsidP="00311B9C">
      <w:pPr>
        <w:spacing w:after="0" w:line="360" w:lineRule="auto"/>
        <w:ind w:left="357"/>
        <w:contextualSpacing/>
        <w:rPr>
          <w:rFonts w:ascii="Times New Roman" w:hAnsi="Times New Roman"/>
          <w:sz w:val="36"/>
        </w:rPr>
      </w:pPr>
      <w:r w:rsidRPr="004C4F53">
        <w:rPr>
          <w:noProof/>
          <w:lang w:eastAsia="ru-RU"/>
        </w:rPr>
        <w:pict>
          <v:shape id="_x0000_i1028" type="#_x0000_t75" alt="https://pp.vk.me/c836436/v836436534/261fd/tjb0qaxKGSg.jpg" style="width:403.5pt;height:302.25pt;visibility:visible">
            <v:imagedata r:id="rId7" o:title=""/>
          </v:shape>
        </w:pict>
      </w:r>
    </w:p>
    <w:p w:rsidR="005C12AC" w:rsidRPr="00D83792" w:rsidRDefault="005C12AC" w:rsidP="00311B9C">
      <w:pPr>
        <w:spacing w:after="0" w:line="360" w:lineRule="auto"/>
        <w:ind w:left="357"/>
        <w:contextualSpacing/>
        <w:rPr>
          <w:rFonts w:ascii="Times New Roman" w:hAnsi="Times New Roman"/>
          <w:sz w:val="36"/>
        </w:rPr>
      </w:pPr>
      <w:r w:rsidRPr="004C4F53">
        <w:rPr>
          <w:noProof/>
          <w:lang w:eastAsia="ru-RU"/>
        </w:rPr>
        <w:pict>
          <v:shape id="Рисунок 4" o:spid="_x0000_i1029" type="#_x0000_t75" alt="https://pp.vk.me/c836436/v836436534/26206/IhBvYrBZ4K0.jpg" style="width:374.25pt;height:280.5pt;visibility:visible">
            <v:imagedata r:id="rId8" o:title=""/>
          </v:shape>
        </w:pict>
      </w:r>
    </w:p>
    <w:p w:rsidR="005C12AC" w:rsidRPr="00D83792" w:rsidRDefault="005C12AC" w:rsidP="00311B9C">
      <w:pPr>
        <w:spacing w:after="0" w:line="360" w:lineRule="auto"/>
        <w:ind w:left="357"/>
        <w:contextualSpacing/>
        <w:rPr>
          <w:rFonts w:ascii="Times New Roman" w:hAnsi="Times New Roman"/>
          <w:sz w:val="36"/>
        </w:rPr>
      </w:pPr>
    </w:p>
    <w:p w:rsidR="005C12AC" w:rsidRPr="00C772F0" w:rsidRDefault="005C12AC" w:rsidP="00C772F0">
      <w:pPr>
        <w:rPr>
          <w:i/>
          <w:sz w:val="28"/>
          <w:szCs w:val="28"/>
        </w:rPr>
      </w:pPr>
      <w:r w:rsidRPr="00C772F0">
        <w:rPr>
          <w:i/>
          <w:sz w:val="28"/>
          <w:szCs w:val="28"/>
        </w:rPr>
        <w:t>Вахитов Альберт</w:t>
      </w:r>
    </w:p>
    <w:p w:rsidR="005C12AC" w:rsidRPr="00C772F0" w:rsidRDefault="005C12AC" w:rsidP="00C772F0">
      <w:pPr>
        <w:ind w:firstLine="708"/>
        <w:rPr>
          <w:rFonts w:ascii="Times New Roman" w:hAnsi="Times New Roman"/>
          <w:sz w:val="28"/>
          <w:szCs w:val="24"/>
        </w:rPr>
      </w:pPr>
      <w:r w:rsidRPr="00C772F0">
        <w:rPr>
          <w:rFonts w:ascii="Times New Roman" w:hAnsi="Times New Roman"/>
          <w:sz w:val="28"/>
          <w:szCs w:val="24"/>
        </w:rPr>
        <w:t xml:space="preserve">Сегодня был второй день нашей практике в МБОУ "Ордена Дружбы народов гимназия №3 им. А. М. Горького" городского округа город Уфа Республики Башкортостан. </w:t>
      </w:r>
    </w:p>
    <w:p w:rsidR="005C12AC" w:rsidRPr="00C772F0" w:rsidRDefault="005C12AC" w:rsidP="00C772F0">
      <w:pPr>
        <w:ind w:firstLine="708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pict>
          <v:shape id="Рисунок 1" o:spid="_x0000_s1026" type="#_x0000_t75" style="position:absolute;left:0;text-align:left;margin-left:230.7pt;margin-top:493.3pt;width:253.8pt;height:190.85pt;z-index:251657216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C772F0">
        <w:rPr>
          <w:rFonts w:ascii="Times New Roman" w:hAnsi="Times New Roman"/>
          <w:sz w:val="28"/>
          <w:szCs w:val="24"/>
        </w:rPr>
        <w:t xml:space="preserve">Задачей было провести классный час. Тему назначил сам классный руководитель заранее – «Дружба». Очень интересная и непростая тема, к которой я с удовольствием готовился в предыдущие дни. Я с нетерпением ждал встречи с </w:t>
      </w:r>
      <w:r>
        <w:rPr>
          <w:rFonts w:ascii="Times New Roman" w:hAnsi="Times New Roman"/>
          <w:sz w:val="28"/>
          <w:szCs w:val="24"/>
        </w:rPr>
        <w:t xml:space="preserve">7–б </w:t>
      </w:r>
      <w:r w:rsidRPr="00C772F0">
        <w:rPr>
          <w:rFonts w:ascii="Times New Roman" w:hAnsi="Times New Roman"/>
          <w:sz w:val="28"/>
          <w:szCs w:val="24"/>
        </w:rPr>
        <w:t xml:space="preserve">классом. </w:t>
      </w:r>
    </w:p>
    <w:p w:rsidR="005C12AC" w:rsidRPr="00C772F0" w:rsidRDefault="005C12AC" w:rsidP="00C772F0">
      <w:pPr>
        <w:ind w:firstLine="708"/>
        <w:rPr>
          <w:rFonts w:ascii="Times New Roman" w:hAnsi="Times New Roman"/>
          <w:sz w:val="28"/>
          <w:szCs w:val="24"/>
        </w:rPr>
      </w:pPr>
      <w:r w:rsidRPr="00C772F0">
        <w:rPr>
          <w:rFonts w:ascii="Times New Roman" w:hAnsi="Times New Roman"/>
          <w:sz w:val="28"/>
          <w:szCs w:val="24"/>
        </w:rPr>
        <w:t xml:space="preserve">Когда пришло время, я очень волновался. Но собравшись с духом, я смог провести классный час. Дети с удовольствием слушали меня, отвечали на вопросы и всячески помогали. </w:t>
      </w:r>
    </w:p>
    <w:p w:rsidR="005C12AC" w:rsidRPr="00C772F0" w:rsidRDefault="005C12AC" w:rsidP="00C772F0">
      <w:pPr>
        <w:ind w:firstLine="708"/>
        <w:rPr>
          <w:rFonts w:ascii="Times New Roman" w:hAnsi="Times New Roman"/>
          <w:sz w:val="28"/>
          <w:szCs w:val="24"/>
        </w:rPr>
      </w:pPr>
      <w:r w:rsidRPr="00C772F0">
        <w:rPr>
          <w:rFonts w:ascii="Times New Roman" w:hAnsi="Times New Roman"/>
          <w:sz w:val="28"/>
          <w:szCs w:val="24"/>
        </w:rPr>
        <w:t>Даже после того как время вышло, некоторые дети остались и задавали еще вопросы. Благо у них закончились уроки, и я смог ответить.</w:t>
      </w:r>
    </w:p>
    <w:p w:rsidR="005C12AC" w:rsidRPr="00C772F0" w:rsidRDefault="005C12AC" w:rsidP="00C772F0">
      <w:pPr>
        <w:ind w:firstLine="708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230.7pt;margin-top:331.75pt;width:255.5pt;height:191.7pt;z-index:251656192;visibility:visible;mso-position-horizontal-relative:margin;mso-position-vertical-relative:margin">
            <v:imagedata r:id="rId10" o:title=""/>
            <w10:wrap type="square" anchorx="margin" anchory="margin"/>
          </v:shape>
        </w:pict>
      </w:r>
      <w:r w:rsidRPr="00C772F0">
        <w:rPr>
          <w:rFonts w:ascii="Times New Roman" w:hAnsi="Times New Roman"/>
          <w:sz w:val="28"/>
          <w:szCs w:val="24"/>
        </w:rPr>
        <w:t>Я так увлекся проведением классного часа, что даже забыл запечатлеть на фото. Поэтому я прикладываю фото с классных часов других моих коллег, которым я сегодня помогал, делая снимки.</w:t>
      </w:r>
      <w:bookmarkStart w:id="0" w:name="_GoBack"/>
      <w:bookmarkEnd w:id="0"/>
    </w:p>
    <w:p w:rsidR="005C12AC" w:rsidRDefault="005C12AC" w:rsidP="00C772F0">
      <w:pPr>
        <w:jc w:val="center"/>
        <w:rPr>
          <w:rFonts w:ascii="Times New Roman" w:hAnsi="Times New Roman"/>
          <w:sz w:val="28"/>
          <w:szCs w:val="28"/>
        </w:rPr>
      </w:pPr>
    </w:p>
    <w:p w:rsidR="005C12AC" w:rsidRPr="00311B9C" w:rsidRDefault="005C12AC" w:rsidP="00311B9C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211.45pt;margin-top:4.95pt;width:268.9pt;height:202.6pt;z-index:251659264;visibility:visible">
            <v:imagedata r:id="rId11" o:title=""/>
            <w10:wrap type="square"/>
          </v:shape>
        </w:pict>
      </w:r>
      <w:r w:rsidRPr="00311B9C">
        <w:rPr>
          <w:rFonts w:ascii="Times New Roman" w:hAnsi="Times New Roman"/>
          <w:i/>
          <w:sz w:val="28"/>
          <w:szCs w:val="28"/>
        </w:rPr>
        <w:t>Канипова Илюза Фанзировна</w:t>
      </w:r>
    </w:p>
    <w:p w:rsidR="005C12AC" w:rsidRDefault="005C12AC" w:rsidP="00311B9C">
      <w:pPr>
        <w:spacing w:after="0"/>
        <w:rPr>
          <w:rFonts w:ascii="Times New Roman" w:hAnsi="Times New Roman"/>
          <w:sz w:val="28"/>
          <w:szCs w:val="28"/>
        </w:rPr>
      </w:pPr>
    </w:p>
    <w:p w:rsidR="005C12AC" w:rsidRPr="00334BE0" w:rsidRDefault="005C12AC" w:rsidP="00311B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4BE0">
        <w:rPr>
          <w:rFonts w:ascii="Times New Roman" w:hAnsi="Times New Roman"/>
          <w:sz w:val="28"/>
          <w:szCs w:val="28"/>
        </w:rPr>
        <w:t>Вот и настал 2-й день нашей практики. Задачей 2-го дня было, провести классный час. Тему для 5 «Е» класса мы выбрали еще на пер</w:t>
      </w:r>
      <w:r>
        <w:rPr>
          <w:rFonts w:ascii="Times New Roman" w:hAnsi="Times New Roman"/>
          <w:sz w:val="28"/>
          <w:szCs w:val="28"/>
        </w:rPr>
        <w:t>в</w:t>
      </w:r>
      <w:r w:rsidRPr="00334BE0">
        <w:rPr>
          <w:rFonts w:ascii="Times New Roman" w:hAnsi="Times New Roman"/>
          <w:sz w:val="28"/>
          <w:szCs w:val="28"/>
        </w:rPr>
        <w:t>ом же дне. Я подготовила несколько вариантов тем для учащихся. Они, обсудив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4BE0">
        <w:rPr>
          <w:rFonts w:ascii="Times New Roman" w:hAnsi="Times New Roman"/>
          <w:sz w:val="28"/>
          <w:szCs w:val="28"/>
        </w:rPr>
        <w:t>классом некоторое время, выбрали наиболее интересную им тему.</w:t>
      </w:r>
    </w:p>
    <w:p w:rsidR="005C12AC" w:rsidRPr="00334BE0" w:rsidRDefault="005C12AC" w:rsidP="00311B9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29" type="#_x0000_t75" style="position:absolute;left:0;text-align:left;margin-left:188.85pt;margin-top:217.3pt;width:297.35pt;height:196.7pt;z-index:251658240;visibility:visible">
            <v:imagedata r:id="rId12" o:title=""/>
            <w10:wrap type="square"/>
          </v:shape>
        </w:pict>
      </w:r>
      <w:r w:rsidRPr="00334BE0">
        <w:rPr>
          <w:rFonts w:ascii="Times New Roman" w:hAnsi="Times New Roman"/>
          <w:sz w:val="28"/>
          <w:szCs w:val="28"/>
        </w:rPr>
        <w:t xml:space="preserve">   Тема </w:t>
      </w:r>
      <w:r>
        <w:rPr>
          <w:rFonts w:ascii="Times New Roman" w:hAnsi="Times New Roman"/>
          <w:sz w:val="28"/>
          <w:szCs w:val="28"/>
        </w:rPr>
        <w:t>нашего классного часа</w:t>
      </w:r>
      <w:r w:rsidRPr="00334BE0">
        <w:rPr>
          <w:rFonts w:ascii="Times New Roman" w:hAnsi="Times New Roman"/>
          <w:sz w:val="28"/>
          <w:szCs w:val="28"/>
        </w:rPr>
        <w:t>: «Познай себя». Этот классный час психологической направленности, посвященный самооценке личности.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4B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мнению многих психологов и педагогов, для пятиклассников характерны переоценка своих возможностей, отсутствие адаптации к неудачам. Стремление к самоутверждению иногда толкает их к деструктивному поведению. Задача данного классного часа - помочь детям посмотреть на себя со стороны, задуматься над тем, что причины неудач человека кроются, прежде всего, в нем самом, а не в окружающих, вселить веру в собственные силы.</w:t>
      </w:r>
    </w:p>
    <w:p w:rsidR="005C12AC" w:rsidRDefault="005C12AC" w:rsidP="00311B9C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334B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 классным часом было очень волнительно, но потом когда уже прозвенел звонок, я собралась и начала проводить свой классный час. Дети поначалу не хотели слушать,отвлекались,шумели.Но, несмотря на это я была серьезно настроена, и смогла привлечь их внимания. Сначала была интерактивная беседа с детьми «Нужно ли знать себя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 w:rsidRPr="00334B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Каждые высказали свои мнения, участвовали в беседе. После беседы я прочитала им мини-лекцию «Что  такое самооценка?». Дети очень внимательно слушали меня. Им стало интересно, какие же самооценки имеют они сами, да и одноклассники. Я провела с ними тест на самооценку.У всех получились разные результаты. Кто то правильно себя оценивал, кто то имел завышенную самооценку, а кто-то заниженную.После этого мы подвели итог, и учащиеся поблагодарили за то, что я им провела такой интересный классный час. Мне очень понравилось.</w:t>
      </w:r>
    </w:p>
    <w:p w:rsidR="005C12AC" w:rsidRDefault="005C12AC" w:rsidP="00311B9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BD653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429pt;height:321.75pt;visibility:visible">
            <v:imagedata r:id="rId13" o:title=""/>
          </v:shape>
        </w:pict>
      </w:r>
    </w:p>
    <w:p w:rsidR="005C12AC" w:rsidRDefault="005C12AC" w:rsidP="00311B9C">
      <w:pPr>
        <w:spacing w:after="0"/>
        <w:rPr>
          <w:rFonts w:ascii="Times New Roman" w:hAnsi="Times New Roman"/>
          <w:sz w:val="28"/>
          <w:szCs w:val="28"/>
        </w:rPr>
      </w:pPr>
    </w:p>
    <w:p w:rsidR="005C12AC" w:rsidRDefault="005C12AC" w:rsidP="00C772F0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C12AC" w:rsidRDefault="005C12A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5C12AC" w:rsidRPr="00C772F0" w:rsidRDefault="005C12AC" w:rsidP="00C772F0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772F0">
        <w:rPr>
          <w:rFonts w:ascii="Times New Roman" w:hAnsi="Times New Roman"/>
          <w:i/>
          <w:sz w:val="28"/>
          <w:szCs w:val="28"/>
        </w:rPr>
        <w:t>Столярчук Юлия</w:t>
      </w:r>
    </w:p>
    <w:p w:rsidR="005C12AC" w:rsidRDefault="005C12AC" w:rsidP="00C772F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второй день в МБОУ «Ордена Дружбы народов  Гимназии №3 им. А.М.Горького»  г.Уфа начался весьма хорошо. Учащиеся 7–а успели полюбить меня и встретили меня очень добродушно.  В первый день большинство  были скованными и закрытыми, больше слушали, чем задавали вопросы и общались со мной,  а во второй день ученики  уже с доверием и интересом относились ко мне. </w:t>
      </w:r>
      <w:r w:rsidRPr="00D03072">
        <w:rPr>
          <w:rFonts w:ascii="Times New Roman" w:hAnsi="Times New Roman"/>
          <w:sz w:val="28"/>
          <w:szCs w:val="28"/>
          <w:shd w:val="clear" w:color="auto" w:fill="FFFFFF"/>
        </w:rPr>
        <w:t>Они стали общительнее, менее скромными, более раскованными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 мной. </w:t>
      </w:r>
      <w:r>
        <w:rPr>
          <w:rFonts w:ascii="Times New Roman" w:hAnsi="Times New Roman"/>
          <w:sz w:val="28"/>
          <w:szCs w:val="28"/>
        </w:rPr>
        <w:t xml:space="preserve">Каждую перемену они пытались узнать обо мне больше информации, задавали  разные вопросы, на которые  я старалась ответить. Они все спрашивали,  останусь ли я с ними и дальше, после учебной практики.  </w:t>
      </w:r>
    </w:p>
    <w:p w:rsidR="005C12AC" w:rsidRDefault="005C12AC" w:rsidP="00C772F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второй день я посетила все те же уроки, как и в первый день. Я заметила, что учащиеся были более внимательны, занимались даже те ученики, кто в первый день  не отличался особой активностью.  На  уроке учитель смог предоставить нам 5 минут для того, что бы я провела анкетирование. Вопросы в анкете заинтересовали учеников, и они с удовольствием отвечали на них. </w:t>
      </w:r>
    </w:p>
    <w:p w:rsidR="005C12AC" w:rsidRDefault="005C12AC" w:rsidP="00C772F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второй день мне очень понравился, так как я все больше начинаю сближаться с учениками и привыкать к ним. Я почти  запомнила, кого как зовут, и кто как себя ведет. Девочки даже  мне помогали, когда я с ними беседовала, рассказывали нужную  мне информацию. </w:t>
      </w:r>
    </w:p>
    <w:p w:rsidR="005C12AC" w:rsidRDefault="005C12AC" w:rsidP="00C772F0">
      <w:pPr>
        <w:jc w:val="center"/>
        <w:rPr>
          <w:rFonts w:ascii="Times New Roman" w:hAnsi="Times New Roman"/>
          <w:sz w:val="28"/>
          <w:szCs w:val="28"/>
        </w:rPr>
      </w:pPr>
      <w:r w:rsidRPr="00BD653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alt="https://pp.vk.me/c637524/v637524269/3b0c5/ubFrfaMziBU.jpg" style="width:393.75pt;height:295.5pt;visibility:visible">
            <v:imagedata r:id="rId14" o:title=""/>
          </v:shape>
        </w:pict>
      </w:r>
    </w:p>
    <w:sectPr w:rsidR="005C12AC" w:rsidSect="006756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5278"/>
    <w:rsid w:val="0005271D"/>
    <w:rsid w:val="000F5ECF"/>
    <w:rsid w:val="00120170"/>
    <w:rsid w:val="002638D7"/>
    <w:rsid w:val="002F4663"/>
    <w:rsid w:val="002F6A7F"/>
    <w:rsid w:val="00311B9C"/>
    <w:rsid w:val="00334BE0"/>
    <w:rsid w:val="00360DD7"/>
    <w:rsid w:val="004C4F53"/>
    <w:rsid w:val="00562805"/>
    <w:rsid w:val="005C12AC"/>
    <w:rsid w:val="00625278"/>
    <w:rsid w:val="00645189"/>
    <w:rsid w:val="006756AA"/>
    <w:rsid w:val="00746F35"/>
    <w:rsid w:val="007C78C7"/>
    <w:rsid w:val="00A85D8C"/>
    <w:rsid w:val="00AA6A42"/>
    <w:rsid w:val="00AE4E52"/>
    <w:rsid w:val="00B540EF"/>
    <w:rsid w:val="00BD6532"/>
    <w:rsid w:val="00BF4B58"/>
    <w:rsid w:val="00C2556B"/>
    <w:rsid w:val="00C772F0"/>
    <w:rsid w:val="00CD4059"/>
    <w:rsid w:val="00CE5C4A"/>
    <w:rsid w:val="00D03072"/>
    <w:rsid w:val="00D1108D"/>
    <w:rsid w:val="00D83792"/>
    <w:rsid w:val="00E51BF7"/>
    <w:rsid w:val="00EB139D"/>
    <w:rsid w:val="00F43939"/>
    <w:rsid w:val="00F8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A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E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5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937</Words>
  <Characters>5347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студентов физико-математического факультета по II дню учебной педагогической практики по получению первичных  профессиональных умений и навыков </dc:title>
  <dc:subject/>
  <dc:creator>Ксения</dc:creator>
  <cp:keywords/>
  <dc:description/>
  <cp:lastModifiedBy>user</cp:lastModifiedBy>
  <cp:revision>2</cp:revision>
  <dcterms:created xsi:type="dcterms:W3CDTF">2017-03-01T04:12:00Z</dcterms:created>
  <dcterms:modified xsi:type="dcterms:W3CDTF">2017-03-01T04:12:00Z</dcterms:modified>
</cp:coreProperties>
</file>