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A340E" w:rsidRDefault="003A340E" w:rsidP="00A36660">
      <w:pPr>
        <w:tabs>
          <w:tab w:val="left" w:pos="3852"/>
          <w:tab w:val="center" w:pos="5040"/>
        </w:tabs>
        <w:spacing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ОТЧЕТ</w:t>
      </w:r>
    </w:p>
    <w:p w:rsidR="003A340E" w:rsidRDefault="003A340E" w:rsidP="00A36660">
      <w:pPr>
        <w:spacing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производственной педагогической практике</w:t>
      </w:r>
    </w:p>
    <w:p w:rsidR="003A340E" w:rsidRDefault="003A340E" w:rsidP="00A36660">
      <w:pPr>
        <w:spacing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(вожатская практика)</w:t>
      </w:r>
    </w:p>
    <w:p w:rsidR="003A340E" w:rsidRDefault="003A340E" w:rsidP="00A36660">
      <w:pPr>
        <w:spacing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практики: доц. кафедры педагогики и психологии Манько Н.Н.</w:t>
      </w:r>
    </w:p>
    <w:p w:rsidR="003A340E" w:rsidRPr="002A6724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A6724">
        <w:rPr>
          <w:rFonts w:ascii="Times New Roman" w:hAnsi="Times New Roman" w:cs="Times New Roman"/>
          <w:sz w:val="28"/>
          <w:szCs w:val="28"/>
        </w:rPr>
        <w:tab/>
      </w:r>
      <w:r w:rsidRPr="002A6724">
        <w:rPr>
          <w:rFonts w:ascii="Times New Roman" w:hAnsi="Times New Roman"/>
          <w:color w:val="000000"/>
          <w:sz w:val="28"/>
          <w:szCs w:val="28"/>
        </w:rPr>
        <w:t xml:space="preserve">Студенты 3 курса </w:t>
      </w:r>
      <w:r w:rsidRPr="002A6724">
        <w:rPr>
          <w:rFonts w:ascii="Times New Roman" w:hAnsi="Times New Roman" w:cs="Times New Roman"/>
          <w:sz w:val="28"/>
          <w:szCs w:val="28"/>
        </w:rPr>
        <w:t>Института филологии и межкультурных коммуникаций</w:t>
      </w:r>
      <w:r w:rsidRPr="002A67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6724">
        <w:rPr>
          <w:rFonts w:ascii="Times New Roman" w:hAnsi="Times New Roman"/>
          <w:color w:val="000000"/>
          <w:sz w:val="28"/>
          <w:szCs w:val="28"/>
        </w:rPr>
        <w:t xml:space="preserve">(ИФОМК) по направлению 44.03.05 – </w:t>
      </w:r>
      <w:r w:rsidRPr="002A6724">
        <w:rPr>
          <w:rFonts w:ascii="Times New Roman" w:hAnsi="Times New Roman"/>
          <w:bCs/>
          <w:sz w:val="28"/>
          <w:szCs w:val="28"/>
        </w:rPr>
        <w:t>450075 Педагогической образование</w:t>
      </w:r>
      <w:r w:rsidRPr="002A6724">
        <w:rPr>
          <w:rFonts w:ascii="Times New Roman" w:hAnsi="Times New Roman"/>
          <w:color w:val="000000"/>
          <w:sz w:val="28"/>
          <w:szCs w:val="28"/>
        </w:rPr>
        <w:t>, профиль «Русский язык и литература» и профиль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по выбору </w:t>
      </w:r>
      <w:r w:rsidRPr="002A274B">
        <w:rPr>
          <w:rFonts w:ascii="Times New Roman" w:hAnsi="Times New Roman"/>
          <w:color w:val="000000"/>
          <w:sz w:val="28"/>
          <w:szCs w:val="28"/>
        </w:rPr>
        <w:t xml:space="preserve">были распределены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Pr="007E7AEB">
        <w:rPr>
          <w:rFonts w:ascii="Times New Roman" w:hAnsi="Times New Roman"/>
          <w:color w:val="000000"/>
          <w:sz w:val="28"/>
          <w:szCs w:val="28"/>
        </w:rPr>
        <w:t>производственн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практик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по получению профессиональных умений и опыта профессиональной деятельности (вожатск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) с </w:t>
      </w:r>
      <w:r>
        <w:rPr>
          <w:rFonts w:ascii="Times New Roman" w:hAnsi="Times New Roman"/>
          <w:color w:val="000000"/>
          <w:sz w:val="28"/>
          <w:szCs w:val="28"/>
        </w:rPr>
        <w:t>01</w:t>
      </w:r>
      <w:r w:rsidRPr="007E7AEB">
        <w:rPr>
          <w:rFonts w:ascii="Times New Roman" w:hAnsi="Times New Roman"/>
          <w:color w:val="000000"/>
          <w:sz w:val="28"/>
          <w:szCs w:val="28"/>
        </w:rPr>
        <w:t>.0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7E7AEB">
        <w:rPr>
          <w:rFonts w:ascii="Times New Roman" w:hAnsi="Times New Roman"/>
          <w:color w:val="000000"/>
          <w:sz w:val="28"/>
          <w:szCs w:val="28"/>
        </w:rPr>
        <w:t>.201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года по 2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7E7AEB">
        <w:rPr>
          <w:rFonts w:ascii="Times New Roman" w:hAnsi="Times New Roman"/>
          <w:color w:val="000000"/>
          <w:sz w:val="28"/>
          <w:szCs w:val="28"/>
        </w:rPr>
        <w:t>.08.201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7E7AEB">
        <w:rPr>
          <w:rFonts w:ascii="Times New Roman" w:hAnsi="Times New Roman"/>
          <w:color w:val="000000"/>
          <w:sz w:val="28"/>
          <w:szCs w:val="28"/>
        </w:rPr>
        <w:t xml:space="preserve"> года (рассредоточено)</w:t>
      </w:r>
      <w:r w:rsidRPr="007303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7AEB">
        <w:rPr>
          <w:rFonts w:ascii="Times New Roman" w:hAnsi="Times New Roman"/>
          <w:color w:val="000000"/>
          <w:sz w:val="28"/>
          <w:szCs w:val="28"/>
        </w:rPr>
        <w:t>в следующие</w:t>
      </w:r>
      <w:r>
        <w:rPr>
          <w:rFonts w:ascii="Times New Roman" w:hAnsi="Times New Roman"/>
          <w:color w:val="000000"/>
          <w:sz w:val="28"/>
          <w:szCs w:val="28"/>
        </w:rPr>
        <w:t xml:space="preserve"> базовые учреждения:</w:t>
      </w:r>
    </w:p>
    <w:p w:rsidR="003A340E" w:rsidRDefault="003A340E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подростковый клуба «Иремель» г. Уфа;</w:t>
      </w:r>
    </w:p>
    <w:p w:rsidR="003A340E" w:rsidRDefault="003A340E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292">
        <w:rPr>
          <w:rFonts w:ascii="Times New Roman" w:hAnsi="Times New Roman" w:cs="Times New Roman"/>
          <w:sz w:val="28"/>
          <w:szCs w:val="28"/>
        </w:rPr>
        <w:t xml:space="preserve">- </w:t>
      </w:r>
      <w:r w:rsidRPr="00A36660">
        <w:rPr>
          <w:rFonts w:ascii="Times New Roman" w:hAnsi="Times New Roman" w:cs="Times New Roman"/>
          <w:sz w:val="28"/>
          <w:szCs w:val="28"/>
        </w:rPr>
        <w:t>ДОЦ «Восход» (д.Лекаревка)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340E" w:rsidRPr="00FF6292" w:rsidRDefault="003A340E" w:rsidP="00A3666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6292">
        <w:rPr>
          <w:rFonts w:ascii="Times New Roman" w:hAnsi="Times New Roman" w:cs="Times New Roman"/>
          <w:sz w:val="28"/>
          <w:szCs w:val="28"/>
        </w:rPr>
        <w:t>ДОЛ «Горский»</w:t>
      </w:r>
      <w:r>
        <w:rPr>
          <w:rFonts w:ascii="Times New Roman" w:hAnsi="Times New Roman" w:cs="Times New Roman"/>
          <w:sz w:val="28"/>
          <w:szCs w:val="28"/>
        </w:rPr>
        <w:t xml:space="preserve"> Кушнаренковский р-н РБ;</w:t>
      </w:r>
    </w:p>
    <w:p w:rsidR="003A340E" w:rsidRDefault="003A340E" w:rsidP="00A3666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МБОУ ДООЛ «Фестивальный» Кармаскалинский район;</w:t>
      </w:r>
    </w:p>
    <w:p w:rsidR="003A340E" w:rsidRDefault="003A340E" w:rsidP="00A3666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6292">
        <w:rPr>
          <w:rFonts w:ascii="Times New Roman" w:hAnsi="Times New Roman" w:cs="Times New Roman"/>
          <w:color w:val="000000"/>
          <w:sz w:val="28"/>
          <w:szCs w:val="28"/>
        </w:rPr>
        <w:t>- ДОЛ «Звездочка</w:t>
      </w:r>
      <w:r>
        <w:rPr>
          <w:rFonts w:ascii="Times New Roman" w:hAnsi="Times New Roman"/>
          <w:color w:val="000000"/>
          <w:sz w:val="28"/>
          <w:szCs w:val="28"/>
        </w:rPr>
        <w:t>» (Юматово).</w:t>
      </w:r>
    </w:p>
    <w:p w:rsidR="003A340E" w:rsidRDefault="003A340E" w:rsidP="00A36660">
      <w:pPr>
        <w:shd w:val="clear" w:color="auto" w:fill="FFFFFF"/>
        <w:tabs>
          <w:tab w:val="left" w:pos="112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время прохождения </w:t>
      </w:r>
      <w:r w:rsidRPr="00107784">
        <w:rPr>
          <w:rFonts w:ascii="Times New Roman" w:hAnsi="Times New Roman"/>
          <w:sz w:val="28"/>
          <w:szCs w:val="28"/>
        </w:rPr>
        <w:t>практики</w:t>
      </w:r>
      <w:r>
        <w:rPr>
          <w:rFonts w:ascii="Times New Roman" w:hAnsi="Times New Roman"/>
          <w:sz w:val="28"/>
          <w:szCs w:val="28"/>
        </w:rPr>
        <w:t xml:space="preserve"> студенты </w:t>
      </w:r>
      <w:r w:rsidRPr="00107784">
        <w:rPr>
          <w:rFonts w:ascii="Times New Roman" w:hAnsi="Times New Roman"/>
          <w:sz w:val="28"/>
          <w:szCs w:val="28"/>
        </w:rPr>
        <w:t>освои</w:t>
      </w:r>
      <w:r>
        <w:rPr>
          <w:rFonts w:ascii="Times New Roman" w:hAnsi="Times New Roman"/>
          <w:sz w:val="28"/>
          <w:szCs w:val="28"/>
        </w:rPr>
        <w:t>ли</w:t>
      </w:r>
      <w:r w:rsidRPr="00107784">
        <w:rPr>
          <w:rFonts w:ascii="Times New Roman" w:hAnsi="Times New Roman"/>
          <w:sz w:val="28"/>
          <w:szCs w:val="28"/>
        </w:rPr>
        <w:t xml:space="preserve"> и продемонстрирова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107784">
        <w:rPr>
          <w:rFonts w:ascii="Times New Roman" w:hAnsi="Times New Roman"/>
          <w:sz w:val="28"/>
          <w:szCs w:val="28"/>
        </w:rPr>
        <w:t>следующие п</w:t>
      </w:r>
      <w:r>
        <w:rPr>
          <w:rFonts w:ascii="Times New Roman" w:hAnsi="Times New Roman"/>
          <w:sz w:val="28"/>
          <w:szCs w:val="28"/>
        </w:rPr>
        <w:t xml:space="preserve">рофессиональные умения и навыки, связанные с </w:t>
      </w:r>
      <w:r w:rsidRPr="00107784">
        <w:rPr>
          <w:rFonts w:ascii="Times New Roman" w:hAnsi="Times New Roman"/>
          <w:sz w:val="28"/>
          <w:szCs w:val="28"/>
        </w:rPr>
        <w:t xml:space="preserve"> формирова</w:t>
      </w:r>
      <w:r>
        <w:rPr>
          <w:rFonts w:ascii="Times New Roman" w:hAnsi="Times New Roman"/>
          <w:sz w:val="28"/>
          <w:szCs w:val="28"/>
        </w:rPr>
        <w:t xml:space="preserve">нием </w:t>
      </w:r>
      <w:r w:rsidRPr="00107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целей</w:t>
      </w:r>
      <w:r w:rsidRPr="00CF122E">
        <w:rPr>
          <w:rFonts w:ascii="Times New Roman" w:hAnsi="Times New Roman"/>
          <w:sz w:val="28"/>
          <w:szCs w:val="28"/>
        </w:rPr>
        <w:t xml:space="preserve"> </w:t>
      </w:r>
      <w:r w:rsidRPr="00107784">
        <w:rPr>
          <w:rFonts w:ascii="Times New Roman" w:hAnsi="Times New Roman"/>
          <w:sz w:val="28"/>
          <w:szCs w:val="28"/>
        </w:rPr>
        <w:t>воспита</w:t>
      </w:r>
      <w:r>
        <w:rPr>
          <w:rFonts w:ascii="Times New Roman" w:hAnsi="Times New Roman"/>
          <w:sz w:val="28"/>
          <w:szCs w:val="28"/>
        </w:rPr>
        <w:t>ния в условиях летнего оздоровительного лагеря,</w:t>
      </w:r>
      <w:r w:rsidRPr="00107784">
        <w:rPr>
          <w:rFonts w:ascii="Times New Roman" w:hAnsi="Times New Roman"/>
          <w:sz w:val="28"/>
          <w:szCs w:val="28"/>
        </w:rPr>
        <w:t xml:space="preserve"> планирова</w:t>
      </w:r>
      <w:r>
        <w:rPr>
          <w:rFonts w:ascii="Times New Roman" w:hAnsi="Times New Roman"/>
          <w:sz w:val="28"/>
          <w:szCs w:val="28"/>
        </w:rPr>
        <w:t>нием</w:t>
      </w:r>
      <w:r w:rsidRPr="00107784">
        <w:rPr>
          <w:rFonts w:ascii="Times New Roman" w:hAnsi="Times New Roman"/>
          <w:sz w:val="28"/>
          <w:szCs w:val="28"/>
        </w:rPr>
        <w:t xml:space="preserve"> воспитательн</w:t>
      </w:r>
      <w:r>
        <w:rPr>
          <w:rFonts w:ascii="Times New Roman" w:hAnsi="Times New Roman"/>
          <w:sz w:val="28"/>
          <w:szCs w:val="28"/>
        </w:rPr>
        <w:t xml:space="preserve">ой работы, </w:t>
      </w:r>
      <w:r w:rsidRPr="00107784">
        <w:rPr>
          <w:rFonts w:ascii="Times New Roman" w:hAnsi="Times New Roman"/>
          <w:sz w:val="28"/>
          <w:szCs w:val="28"/>
        </w:rPr>
        <w:t>организ</w:t>
      </w:r>
      <w:r>
        <w:rPr>
          <w:rFonts w:ascii="Times New Roman" w:hAnsi="Times New Roman"/>
          <w:sz w:val="28"/>
          <w:szCs w:val="28"/>
        </w:rPr>
        <w:t>ацией и проведением воспитательных мероприятий, общения с детьми, формирования  в ребятах общечеловеческих ценностей, ответственности, самостоятельности, взаимоподдержки и др. качеств личности.</w:t>
      </w:r>
    </w:p>
    <w:p w:rsidR="003A340E" w:rsidRPr="00364810" w:rsidRDefault="003A340E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810">
        <w:rPr>
          <w:rFonts w:ascii="Times New Roman" w:hAnsi="Times New Roman"/>
          <w:sz w:val="28"/>
          <w:szCs w:val="28"/>
        </w:rPr>
        <w:t>В период работы в ДОЛ студенты  осваивали диагностические методики детских коллективов и личности ребенка, учились применять психолого-диагностические тесты, проводить анкетирование и самоанализ своей воспитательной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3A340E" w:rsidRDefault="003A340E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Важнейшей составляющей трудовых действий практикантов стала  </w:t>
      </w:r>
      <w:r w:rsidRPr="00107784">
        <w:rPr>
          <w:rFonts w:ascii="Times New Roman" w:hAnsi="Times New Roman"/>
          <w:sz w:val="28"/>
          <w:szCs w:val="28"/>
        </w:rPr>
        <w:t>реализация совреме</w:t>
      </w:r>
      <w:r>
        <w:rPr>
          <w:rFonts w:ascii="Times New Roman" w:hAnsi="Times New Roman"/>
          <w:sz w:val="28"/>
          <w:szCs w:val="28"/>
        </w:rPr>
        <w:t>нных</w:t>
      </w:r>
      <w:r w:rsidRPr="00107784">
        <w:rPr>
          <w:rFonts w:ascii="Times New Roman" w:hAnsi="Times New Roman"/>
          <w:sz w:val="28"/>
          <w:szCs w:val="28"/>
        </w:rPr>
        <w:t xml:space="preserve"> интерактивных, форм </w:t>
      </w:r>
      <w:r>
        <w:rPr>
          <w:rFonts w:ascii="Times New Roman" w:hAnsi="Times New Roman"/>
          <w:sz w:val="28"/>
          <w:szCs w:val="28"/>
        </w:rPr>
        <w:t xml:space="preserve">и методов воспитательной работы. </w:t>
      </w:r>
    </w:p>
    <w:p w:rsidR="003A340E" w:rsidRPr="00714987" w:rsidRDefault="003A340E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B0E">
        <w:rPr>
          <w:rFonts w:ascii="Times New Roman" w:hAnsi="Times New Roman"/>
          <w:sz w:val="28"/>
          <w:szCs w:val="28"/>
        </w:rPr>
        <w:t>Участие в организации и проведении  воспитательных общелагерных и отрядных мероприятий  и анализ результатов проделанной работы открыли новые перспективы</w:t>
      </w:r>
      <w:r>
        <w:rPr>
          <w:rFonts w:ascii="Times New Roman" w:hAnsi="Times New Roman"/>
          <w:sz w:val="28"/>
          <w:szCs w:val="28"/>
        </w:rPr>
        <w:t xml:space="preserve"> в профессиональном развитии и становлении педагога. </w:t>
      </w:r>
    </w:p>
    <w:p w:rsidR="003A340E" w:rsidRDefault="003A340E" w:rsidP="00A3666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процессе практики студенты столкнулись с некоторыми трудностями и выразили пожелание по подготовке студентов к вожатской практике по вопросу обучения работе с детьми младшей  возрастной группы, которая вызывала особые сложности в организации, методики адаптационного периода в лагерной смене.</w:t>
      </w:r>
    </w:p>
    <w:p w:rsidR="003A340E" w:rsidRDefault="003A340E" w:rsidP="00A36660">
      <w:pPr>
        <w:shd w:val="clear" w:color="auto" w:fill="FFFFFF"/>
        <w:tabs>
          <w:tab w:val="left" w:pos="112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прохождение практики было успешным, соответствующим высокому уровню подготовки педагогических кадров в БГПУ им. М.Акмуллы (</w:t>
      </w:r>
      <w:r w:rsidRPr="008553EE">
        <w:rPr>
          <w:rFonts w:ascii="Times New Roman" w:hAnsi="Times New Roman"/>
          <w:sz w:val="28"/>
          <w:szCs w:val="28"/>
        </w:rPr>
        <w:t>Андреева А.</w:t>
      </w:r>
      <w:r>
        <w:rPr>
          <w:rFonts w:ascii="Times New Roman" w:hAnsi="Times New Roman"/>
          <w:sz w:val="28"/>
          <w:szCs w:val="28"/>
        </w:rPr>
        <w:t xml:space="preserve">, Журавлева Е., </w:t>
      </w:r>
      <w:r w:rsidRPr="008553EE">
        <w:rPr>
          <w:rFonts w:ascii="Times New Roman" w:hAnsi="Times New Roman"/>
          <w:sz w:val="28"/>
          <w:szCs w:val="28"/>
        </w:rPr>
        <w:t>Индиенкова М.</w:t>
      </w:r>
      <w:r>
        <w:rPr>
          <w:rFonts w:ascii="Times New Roman" w:hAnsi="Times New Roman"/>
          <w:sz w:val="28"/>
          <w:szCs w:val="28"/>
        </w:rPr>
        <w:t xml:space="preserve">, Елисеева Е., Лукша, Мустафина С., Малашкина А., </w:t>
      </w:r>
      <w:r w:rsidRPr="008553EE">
        <w:rPr>
          <w:rFonts w:ascii="Times New Roman" w:hAnsi="Times New Roman"/>
          <w:sz w:val="28"/>
          <w:szCs w:val="28"/>
        </w:rPr>
        <w:t>Нуриева</w:t>
      </w:r>
      <w:r>
        <w:rPr>
          <w:rFonts w:ascii="Times New Roman" w:hAnsi="Times New Roman"/>
          <w:sz w:val="28"/>
          <w:szCs w:val="28"/>
        </w:rPr>
        <w:t xml:space="preserve"> Д.,</w:t>
      </w:r>
      <w:r w:rsidRPr="008553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Салимзянова А., Сальников В., Сенина А., Салимбаева Е., Хафизова З., </w:t>
      </w:r>
      <w:r>
        <w:rPr>
          <w:rFonts w:ascii="Times New Roman" w:hAnsi="Times New Roman" w:cs="Times New Roman"/>
          <w:sz w:val="28"/>
          <w:szCs w:val="28"/>
        </w:rPr>
        <w:t>Файзуллина Г.</w:t>
      </w:r>
      <w:r>
        <w:rPr>
          <w:rFonts w:ascii="Times New Roman" w:hAnsi="Times New Roman"/>
          <w:sz w:val="28"/>
          <w:szCs w:val="28"/>
        </w:rPr>
        <w:t xml:space="preserve"> Чмель Ю., и др.</w:t>
      </w:r>
    </w:p>
    <w:p w:rsidR="003A340E" w:rsidRPr="00107784" w:rsidRDefault="003A340E" w:rsidP="00A36660">
      <w:pPr>
        <w:shd w:val="clear" w:color="auto" w:fill="FFFFFF"/>
        <w:tabs>
          <w:tab w:val="left" w:pos="112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оброжелательное </w:t>
      </w:r>
      <w:r w:rsidRPr="001E5487">
        <w:rPr>
          <w:rFonts w:ascii="Times New Roman" w:hAnsi="Times New Roman"/>
          <w:color w:val="000000"/>
          <w:sz w:val="28"/>
          <w:szCs w:val="28"/>
        </w:rPr>
        <w:t>отношение руководства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1E5487">
        <w:rPr>
          <w:rFonts w:ascii="Times New Roman" w:hAnsi="Times New Roman"/>
          <w:color w:val="000000"/>
          <w:sz w:val="28"/>
          <w:szCs w:val="28"/>
        </w:rPr>
        <w:t>хорошие условия</w:t>
      </w:r>
      <w:r w:rsidRPr="00107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лагерей, </w:t>
      </w:r>
      <w:r>
        <w:rPr>
          <w:rFonts w:ascii="Times New Roman" w:hAnsi="Times New Roman"/>
          <w:sz w:val="28"/>
          <w:szCs w:val="28"/>
        </w:rPr>
        <w:t xml:space="preserve">ускорили адаптацию практикантов, способствовали повышению их </w:t>
      </w:r>
      <w:r w:rsidRPr="00107784">
        <w:rPr>
          <w:rFonts w:ascii="Times New Roman" w:hAnsi="Times New Roman"/>
          <w:sz w:val="28"/>
          <w:szCs w:val="28"/>
        </w:rPr>
        <w:t>активност</w:t>
      </w:r>
      <w:r>
        <w:rPr>
          <w:rFonts w:ascii="Times New Roman" w:hAnsi="Times New Roman"/>
          <w:sz w:val="28"/>
          <w:szCs w:val="28"/>
        </w:rPr>
        <w:t>и</w:t>
      </w:r>
      <w:r w:rsidRPr="00107784">
        <w:rPr>
          <w:rFonts w:ascii="Times New Roman" w:hAnsi="Times New Roman"/>
          <w:sz w:val="28"/>
          <w:szCs w:val="28"/>
        </w:rPr>
        <w:t>, ответственност</w:t>
      </w:r>
      <w:r>
        <w:rPr>
          <w:rFonts w:ascii="Times New Roman" w:hAnsi="Times New Roman"/>
          <w:sz w:val="28"/>
          <w:szCs w:val="28"/>
        </w:rPr>
        <w:t>и</w:t>
      </w:r>
      <w:r w:rsidRPr="0010778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проявлению </w:t>
      </w:r>
      <w:r w:rsidRPr="00107784">
        <w:rPr>
          <w:rFonts w:ascii="Times New Roman" w:hAnsi="Times New Roman"/>
          <w:sz w:val="28"/>
          <w:szCs w:val="28"/>
        </w:rPr>
        <w:t>творчески</w:t>
      </w:r>
      <w:r>
        <w:rPr>
          <w:rFonts w:ascii="Times New Roman" w:hAnsi="Times New Roman"/>
          <w:sz w:val="28"/>
          <w:szCs w:val="28"/>
        </w:rPr>
        <w:t>х</w:t>
      </w:r>
      <w:r w:rsidRPr="00107784">
        <w:rPr>
          <w:rFonts w:ascii="Times New Roman" w:hAnsi="Times New Roman"/>
          <w:sz w:val="28"/>
          <w:szCs w:val="28"/>
        </w:rPr>
        <w:t xml:space="preserve"> способност</w:t>
      </w:r>
      <w:r>
        <w:rPr>
          <w:rFonts w:ascii="Times New Roman" w:hAnsi="Times New Roman"/>
          <w:sz w:val="28"/>
          <w:szCs w:val="28"/>
        </w:rPr>
        <w:t>ей и мотивации.</w:t>
      </w:r>
      <w:r w:rsidRPr="009D692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Многие вожатые выявили желание работать вожатыми и на следующий год.</w:t>
      </w:r>
    </w:p>
    <w:p w:rsidR="003A340E" w:rsidRDefault="003A340E" w:rsidP="00A36660">
      <w:pPr>
        <w:shd w:val="clear" w:color="auto" w:fill="FFFFFF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отчетной конференции 14.09.18г. студенты-практиканты  отметили, что они приобрели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опыт рабо</w:t>
      </w:r>
      <w:r w:rsidRPr="001E421D">
        <w:rPr>
          <w:rFonts w:ascii="Times New Roman" w:hAnsi="Times New Roman"/>
          <w:color w:val="000000"/>
          <w:sz w:val="28"/>
          <w:szCs w:val="28"/>
        </w:rPr>
        <w:t xml:space="preserve">ты по </w:t>
      </w:r>
      <w:r w:rsidRPr="001E421D">
        <w:rPr>
          <w:rFonts w:ascii="Times New Roman" w:hAnsi="Times New Roman"/>
          <w:sz w:val="28"/>
          <w:szCs w:val="28"/>
        </w:rPr>
        <w:t xml:space="preserve">основным направлениям воспитательной </w:t>
      </w:r>
      <w:r w:rsidRPr="005A1B0E">
        <w:rPr>
          <w:rFonts w:ascii="Times New Roman" w:hAnsi="Times New Roman"/>
          <w:sz w:val="28"/>
          <w:szCs w:val="28"/>
        </w:rPr>
        <w:t>работы в роли вожатого отряда</w:t>
      </w:r>
      <w:r w:rsidRPr="005A1B0E">
        <w:rPr>
          <w:rFonts w:ascii="Times New Roman" w:hAnsi="Times New Roman"/>
          <w:color w:val="000000"/>
          <w:sz w:val="28"/>
          <w:szCs w:val="28"/>
        </w:rPr>
        <w:t xml:space="preserve"> летнего оздоровительного лагеря.</w:t>
      </w:r>
    </w:p>
    <w:p w:rsidR="003A340E" w:rsidRDefault="003A340E" w:rsidP="00656CDF">
      <w:pPr>
        <w:spacing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результатам анализа </w:t>
      </w:r>
      <w:r>
        <w:rPr>
          <w:rFonts w:ascii="Times New Roman" w:hAnsi="Times New Roman" w:cs="Times New Roman"/>
          <w:sz w:val="28"/>
          <w:szCs w:val="28"/>
        </w:rPr>
        <w:t>производственной педагогической практики (вожатская практика) А.В. Дударенко – р</w:t>
      </w:r>
      <w:r w:rsidRPr="00656CDF">
        <w:rPr>
          <w:rFonts w:ascii="Times New Roman" w:hAnsi="Times New Roman" w:cs="Times New Roman"/>
          <w:sz w:val="28"/>
          <w:szCs w:val="28"/>
        </w:rPr>
        <w:t>уководитель практики и Республиканского центра подготовки вожатых «Перспектива им. Е.Поспеловой"</w:t>
      </w:r>
      <w:r>
        <w:rPr>
          <w:rFonts w:ascii="Times New Roman" w:hAnsi="Times New Roman" w:cs="Times New Roman"/>
          <w:sz w:val="28"/>
          <w:szCs w:val="28"/>
        </w:rPr>
        <w:t xml:space="preserve"> – высоко оценил работу студентов-практикантов ИФОМК 2017-2018-го учебного года. </w:t>
      </w:r>
    </w:p>
    <w:p w:rsidR="003A340E" w:rsidRPr="00A36660" w:rsidRDefault="003A340E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морально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профессионально-педагогической готовности 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z w:val="28"/>
          <w:szCs w:val="28"/>
        </w:rPr>
        <w:t>педагогической деятельности в качестве вожатых свидетельствует представленный ниже отчет-отзыв студентов практикантов.</w:t>
      </w:r>
      <w:r w:rsidRPr="001E54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Например, </w:t>
      </w:r>
      <w:r w:rsidRPr="00A36660">
        <w:rPr>
          <w:rFonts w:ascii="Times New Roman" w:hAnsi="Times New Roman" w:cs="Times New Roman"/>
          <w:bCs/>
          <w:sz w:val="28"/>
          <w:szCs w:val="28"/>
        </w:rPr>
        <w:t>Чмель Юлии Алексеевны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36660">
        <w:rPr>
          <w:rFonts w:ascii="Times New Roman" w:hAnsi="Times New Roman" w:cs="Times New Roman"/>
          <w:bCs/>
          <w:sz w:val="28"/>
          <w:szCs w:val="28"/>
        </w:rPr>
        <w:t>студентки ИФОМК,Русский язык и литература,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6660">
        <w:rPr>
          <w:rFonts w:ascii="Times New Roman" w:hAnsi="Times New Roman" w:cs="Times New Roman"/>
          <w:bCs/>
          <w:sz w:val="28"/>
          <w:szCs w:val="28"/>
        </w:rPr>
        <w:t>3 курса, группы 31-15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36660">
        <w:rPr>
          <w:rFonts w:ascii="Times New Roman" w:hAnsi="Times New Roman" w:cs="Times New Roman"/>
          <w:sz w:val="28"/>
          <w:szCs w:val="28"/>
        </w:rPr>
        <w:t>Место проведения: ДОЦ «Восход» (д.Лекаревка)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6660">
        <w:rPr>
          <w:rFonts w:ascii="Times New Roman" w:hAnsi="Times New Roman" w:cs="Times New Roman"/>
          <w:sz w:val="28"/>
          <w:szCs w:val="28"/>
        </w:rPr>
        <w:t>Должность: вожатый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6660">
        <w:rPr>
          <w:rFonts w:ascii="Times New Roman" w:hAnsi="Times New Roman" w:cs="Times New Roman"/>
          <w:sz w:val="28"/>
          <w:szCs w:val="28"/>
        </w:rPr>
        <w:t>Сроки прохождения практики: 02.06.2018 – 22.06.2018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6660">
        <w:rPr>
          <w:rFonts w:ascii="Times New Roman" w:hAnsi="Times New Roman" w:cs="Times New Roman"/>
          <w:sz w:val="28"/>
          <w:szCs w:val="28"/>
        </w:rPr>
        <w:t> </w:t>
      </w:r>
    </w:p>
    <w:p w:rsidR="003A340E" w:rsidRPr="00A36660" w:rsidRDefault="003A340E" w:rsidP="00A366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36660">
        <w:rPr>
          <w:rFonts w:ascii="Times New Roman" w:hAnsi="Times New Roman" w:cs="Times New Roman"/>
          <w:sz w:val="28"/>
          <w:szCs w:val="28"/>
        </w:rPr>
        <w:t xml:space="preserve">Этим летом  я в очередной раз примерила на себя роль вожатого, но если раньше я работала в лагерях дневного пребывания, то в «Восходе» почувствовала остроту ощущений.  С первого же дня хотелось покинуть место своего «отбывания». Было невыносимо холодно и мокро, в комнате, которую я окрестила «Аквариумом»,  одна стена была сделана из стекла и это очень угнетало. К обеду отряд был собран, а я нет. Мой напарник Инсур Исрафилович, чье отчество я учила ровно неделю, подоспел как раз к моменту знакомства. И с того момента началась наша история, длинною в 21 день. Мы называли себя «Муравьи», были самыми шумными и, как правило, не самыми послушными. У 1 отряда на каждый повод была «кричалка», но самой излюбленной неизменно оставалась «Первый всегда первый!».  Мы много смеялись, злились, плакали, капризничали, ругались и снова смеялись, пели до потери голоса, танцевали до боли в мышцах, играли до изнеможения, бегали, купались, кричали, раскрывались друг перед другом, признавались в сокровенном.  Смена была перенасыщена эмоциями. В конце дня старалась поговорить с каждым ребенком, некоторых напоить чаем, а некоторых обнять.  А в конце смены услышала то, как они любят меня именно за эти моменты. </w:t>
      </w:r>
    </w:p>
    <w:p w:rsidR="003A340E" w:rsidRPr="00A36660" w:rsidRDefault="003A340E" w:rsidP="00A3666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6660">
        <w:rPr>
          <w:rFonts w:ascii="Times New Roman" w:hAnsi="Times New Roman" w:cs="Times New Roman"/>
          <w:sz w:val="28"/>
          <w:szCs w:val="28"/>
        </w:rPr>
        <w:t xml:space="preserve">Нельзя сказать, что было легко. Наоборот, очень сложно. Недостаток сил, времени, опыта оставили свой след на здоровье. Были конфликты, но понимание, что их нужно решать сглаживало углы. Случалось и так, что ты просто плачешь от усталости и истощенности, но выходишь к детям бодрым и свежим. Ты делишься лишь правильными мыслями, говоришь им об общепринятых ценностных ориентирах,  строишь из себя взрослого, который знает что делает, хотя сам отлично понимаешь, что тебе также весело сейчас играть футбол и танцевать на дискотеке. Отработав смену я поняла, что дети не будут лгать, но заметят фальшь в тебе, они не будут тебя презирать, а просто перестанут слушать. Это самые строгие судьи за весь мой жизненный опыт. Но в конце концов я услышала признания в любви и дружбе от них, полное взаимопонимание и не мало искренних слез. </w:t>
      </w:r>
    </w:p>
    <w:p w:rsidR="003A340E" w:rsidRPr="00A36660" w:rsidRDefault="003A340E" w:rsidP="00A3666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6660">
        <w:rPr>
          <w:rFonts w:ascii="Times New Roman" w:hAnsi="Times New Roman" w:cs="Times New Roman"/>
          <w:sz w:val="28"/>
          <w:szCs w:val="28"/>
        </w:rPr>
        <w:t>Хотелось бы сохранить это теплое воспоминание как символ того, ради чего я учусь в педагогическом вузе им. М.Акмуллы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6660">
        <w:rPr>
          <w:rFonts w:ascii="Times New Roman" w:hAnsi="Times New Roman" w:cs="Times New Roman"/>
          <w:sz w:val="28"/>
          <w:szCs w:val="28"/>
        </w:rPr>
        <w:t>.</w:t>
      </w:r>
    </w:p>
    <w:p w:rsidR="003A340E" w:rsidRDefault="003A340E" w:rsidP="00A36660">
      <w:pPr>
        <w:spacing w:line="240" w:lineRule="auto"/>
        <w:ind w:firstLine="709"/>
        <w:contextualSpacing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A340E" w:rsidRPr="00FC3E1E" w:rsidRDefault="003A340E" w:rsidP="00A36660">
      <w:pPr>
        <w:spacing w:line="240" w:lineRule="auto"/>
        <w:ind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E1E">
        <w:rPr>
          <w:rFonts w:ascii="Times New Roman" w:hAnsi="Times New Roman"/>
          <w:b/>
          <w:color w:val="000000"/>
          <w:sz w:val="28"/>
          <w:szCs w:val="28"/>
        </w:rPr>
        <w:t>Отзыв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Pr="00FC3E1E">
        <w:rPr>
          <w:rFonts w:ascii="Times New Roman" w:hAnsi="Times New Roman"/>
          <w:b/>
          <w:color w:val="000000"/>
          <w:sz w:val="28"/>
          <w:szCs w:val="28"/>
        </w:rPr>
        <w:t xml:space="preserve"> студентов практикантов.</w:t>
      </w:r>
    </w:p>
    <w:p w:rsidR="003A340E" w:rsidRDefault="003A340E" w:rsidP="00A36660">
      <w:pPr>
        <w:spacing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начале, когда мы только приехали в лагерь, такой пустой без детского шума, было очень страшно. Мы жутко боялись, что сделаем что-то не так, не понравимся детям, или дети не понравятся нам, кто-то заболеет, упадет или что-то в этом роде. Это были очень долгие два дня, когда мы готовили корпус к приезду детей, рисовали плакаты, таблички на двери и т. д. </w:t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.3pt;margin-top:.55pt;width:466.75pt;height:350.05pt;z-index:-251658240;visibility:visible" wrapcoords="-35 0 -35 21554 21600 21554 21600 0 -35 0">
            <v:imagedata r:id="rId4" o:title=""/>
            <w10:wrap type="tight"/>
          </v:shape>
        </w:pict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вот, наконец, приехали ребята. Наши отряды, должны были приехать только через 10 дней, поэтому 1 июня мы встречали всех и сразу. Столько суматохи, суеты и неразберихи было поначалу! Но потом мы разобрались, заселили всех, кто приехал, и начали ждать остальных. Это время мы провели с пользой: подружились с ребятами, познакомили их между собой. Мы заметила одну интересную вещь: когда играем, разговариваем с ними, страх отступает, появляется чувство расположения к этим, по сути, незнакомым людям. </w:t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Несмотря на то, что вскоре бояться более-менее перестали, следующие несколько дней дались нам, вожатым, довольно тяжело. Если учесть, что до этого никто из нас не работал в загородном лагере, то можно представить степень паники и непонимания в отдельных ситуациях! Первые дни можно назвать всеобщим потопом, потому что практически все вожатые хотя бы по разу поплакали в комнате. Конечно, мы утешали друг друга, говорили, что все наладится, пытались помочь. Наверное, именно это и помогло в первую очередь: у нас была очень хорошая команда вожатых, которые никогда не отказывали друг другу в помощи или дружеской поддержке.</w:t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мы привыкли к режиму, дни пролетали быстро, мы не выбивались из графика и плана работ, детям было интересно, им нравилось в лагере. </w:t>
      </w:r>
    </w:p>
    <w:p w:rsidR="003A340E" w:rsidRDefault="003A340E" w:rsidP="00A36660">
      <w:pPr>
        <w:spacing w:line="24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общелагерные мероприятия, помогать с отрядными мероприятиями другим вожатым, сопровождать детей на экскурсии, освещать события лагерной жизни в социальных сетях было замечательно. </w:t>
      </w:r>
      <w:r>
        <w:rPr>
          <w:rFonts w:ascii="Times New Roman" w:hAnsi="Times New Roman" w:cs="Times New Roman"/>
          <w:sz w:val="28"/>
          <w:szCs w:val="28"/>
        </w:rPr>
        <w:tab/>
        <w:t>Это были прекрасные дни, ребята подобрались замечательные, с ними было очень тепло и весело. Ребята быстро включались в лагерную жизнь, находили общий язык со сверстниками. Так как возраст детей колебался от 8 до 15 лет, они общались и с младшими, и со средними, и со старшими. Ребята активно участвовали в мероприятиях, с радостью выходили на улицу, чтобы поиграть всем вместе, с нетерпением ждали ежевечернюю дискотеку.</w:t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" o:spid="_x0000_s1027" type="#_x0000_t75" style="position:absolute;left:0;text-align:left;margin-left:.3pt;margin-top:-.3pt;width:466.75pt;height:350.05pt;z-index:-251657216;visibility:visible" wrapcoords="-35 0 -35 21554 21600 21554 21600 0 -35 0">
            <v:imagedata r:id="rId5" o:title=""/>
            <w10:wrap type="tight"/>
          </v:shape>
        </w:pict>
      </w:r>
    </w:p>
    <w:p w:rsidR="003A340E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A340E" w:rsidRDefault="003A340E" w:rsidP="00C63546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Конец лагерной смены подкрался незаметно: детям откровенно не хватило времени, и им было по-настоящему жалко расставаться с новыми друзьями. Во время отъезда рыдали все: и ребята, и вожатые.  После отъезда детей лагерь стал каким-то неживым: не слышно было шума детских голосов, разговоров, игр. Мы убирали корпуса и становилось грустно, хотелось вновь услышать ставшие родными голоса, увидеть эти бесшабашные детские улыбки. </w:t>
      </w:r>
    </w:p>
    <w:p w:rsidR="003A340E" w:rsidRPr="00C9213F" w:rsidRDefault="003A340E" w:rsidP="00A36660">
      <w:p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Вожатская практика подарила нам и слезы, и радость, и дружбу, и, самое главное, еще хрупкое чувство правильности выбора профессии.</w:t>
      </w:r>
    </w:p>
    <w:sectPr w:rsidR="003A340E" w:rsidRPr="00C9213F" w:rsidSect="00624A66">
      <w:pgSz w:w="11906" w:h="16838"/>
      <w:pgMar w:top="1134" w:right="567" w:bottom="1134" w:left="1259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8D7"/>
    <w:rsid w:val="000254EB"/>
    <w:rsid w:val="00107784"/>
    <w:rsid w:val="00114AAC"/>
    <w:rsid w:val="001977AA"/>
    <w:rsid w:val="001E421D"/>
    <w:rsid w:val="001E5487"/>
    <w:rsid w:val="0023593A"/>
    <w:rsid w:val="002978D7"/>
    <w:rsid w:val="002A274B"/>
    <w:rsid w:val="002A6724"/>
    <w:rsid w:val="00305D2D"/>
    <w:rsid w:val="00307806"/>
    <w:rsid w:val="00364810"/>
    <w:rsid w:val="003A340E"/>
    <w:rsid w:val="003B262C"/>
    <w:rsid w:val="00437B6F"/>
    <w:rsid w:val="005312E2"/>
    <w:rsid w:val="00565235"/>
    <w:rsid w:val="005A1B0E"/>
    <w:rsid w:val="005F3903"/>
    <w:rsid w:val="00600AD3"/>
    <w:rsid w:val="00624A66"/>
    <w:rsid w:val="006267C7"/>
    <w:rsid w:val="00656CDF"/>
    <w:rsid w:val="006B682F"/>
    <w:rsid w:val="006F7EA8"/>
    <w:rsid w:val="00704995"/>
    <w:rsid w:val="00714987"/>
    <w:rsid w:val="00720B62"/>
    <w:rsid w:val="00730365"/>
    <w:rsid w:val="0074737B"/>
    <w:rsid w:val="00756FF6"/>
    <w:rsid w:val="00792E4B"/>
    <w:rsid w:val="007A3BF8"/>
    <w:rsid w:val="007B4D06"/>
    <w:rsid w:val="007C54AC"/>
    <w:rsid w:val="007E7AEB"/>
    <w:rsid w:val="00854964"/>
    <w:rsid w:val="008553EE"/>
    <w:rsid w:val="00890516"/>
    <w:rsid w:val="008D08BC"/>
    <w:rsid w:val="008F1991"/>
    <w:rsid w:val="00905BC0"/>
    <w:rsid w:val="00905BDF"/>
    <w:rsid w:val="00921D44"/>
    <w:rsid w:val="009D6924"/>
    <w:rsid w:val="00A36660"/>
    <w:rsid w:val="00A37DEE"/>
    <w:rsid w:val="00A443C4"/>
    <w:rsid w:val="00AB58A4"/>
    <w:rsid w:val="00B47B07"/>
    <w:rsid w:val="00B6670B"/>
    <w:rsid w:val="00B743D6"/>
    <w:rsid w:val="00B9162F"/>
    <w:rsid w:val="00BA7CBD"/>
    <w:rsid w:val="00C63546"/>
    <w:rsid w:val="00C9213F"/>
    <w:rsid w:val="00CF122E"/>
    <w:rsid w:val="00D01D45"/>
    <w:rsid w:val="00D0572E"/>
    <w:rsid w:val="00D66A8D"/>
    <w:rsid w:val="00DC2AFA"/>
    <w:rsid w:val="00DD5F57"/>
    <w:rsid w:val="00F87C83"/>
    <w:rsid w:val="00FC3E1E"/>
    <w:rsid w:val="00FF3A54"/>
    <w:rsid w:val="00FF6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72E"/>
    <w:pPr>
      <w:spacing w:line="276" w:lineRule="auto"/>
      <w:contextualSpacing/>
    </w:pPr>
  </w:style>
  <w:style w:type="paragraph" w:styleId="Heading1">
    <w:name w:val="heading 1"/>
    <w:basedOn w:val="Normal"/>
    <w:next w:val="Normal"/>
    <w:link w:val="Heading1Char"/>
    <w:uiPriority w:val="99"/>
    <w:qFormat/>
    <w:rsid w:val="00D0572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572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572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572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572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572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54A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C54A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C54A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C54A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C54A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C54AC"/>
    <w:rPr>
      <w:rFonts w:ascii="Calibri" w:hAnsi="Calibri" w:cs="Times New Roman"/>
      <w:b/>
      <w:bCs/>
    </w:rPr>
  </w:style>
  <w:style w:type="table" w:customStyle="1" w:styleId="TableNormal1">
    <w:name w:val="Table Normal1"/>
    <w:uiPriority w:val="99"/>
    <w:rsid w:val="00D0572E"/>
    <w:pPr>
      <w:spacing w:line="276" w:lineRule="auto"/>
      <w:contextualSpacing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0572E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C54AC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0572E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C54AC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656CD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1277</Words>
  <Characters>7282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user</dc:creator>
  <cp:keywords/>
  <dc:description/>
  <cp:lastModifiedBy>user</cp:lastModifiedBy>
  <cp:revision>2</cp:revision>
  <dcterms:created xsi:type="dcterms:W3CDTF">2019-06-05T06:13:00Z</dcterms:created>
  <dcterms:modified xsi:type="dcterms:W3CDTF">2019-06-05T06:13:00Z</dcterms:modified>
</cp:coreProperties>
</file>