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3762" w:rsidRPr="00A40D91" w:rsidRDefault="005D3762" w:rsidP="008954E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A40D91">
        <w:rPr>
          <w:rFonts w:ascii="Times New Roman" w:hAnsi="Times New Roman"/>
          <w:b/>
          <w:sz w:val="28"/>
          <w:szCs w:val="28"/>
        </w:rPr>
        <w:t>Организация и проведение мероприятий</w:t>
      </w:r>
    </w:p>
    <w:p w:rsidR="005D3762" w:rsidRPr="008954E4" w:rsidRDefault="005D3762" w:rsidP="00A40D9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D3762" w:rsidRDefault="005D3762" w:rsidP="008954E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954E4">
        <w:rPr>
          <w:rFonts w:ascii="Times New Roman" w:hAnsi="Times New Roman"/>
          <w:sz w:val="28"/>
          <w:szCs w:val="28"/>
        </w:rPr>
        <w:t>Городские зимние соревнования «Школа безопасности»</w:t>
      </w:r>
      <w:r>
        <w:rPr>
          <w:rFonts w:ascii="Times New Roman" w:hAnsi="Times New Roman"/>
          <w:sz w:val="28"/>
          <w:szCs w:val="28"/>
        </w:rPr>
        <w:t>,</w:t>
      </w:r>
    </w:p>
    <w:p w:rsidR="005D3762" w:rsidRPr="00554AEF" w:rsidRDefault="005D3762" w:rsidP="008954E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III</w:t>
      </w:r>
      <w:r>
        <w:rPr>
          <w:rFonts w:ascii="Times New Roman" w:hAnsi="Times New Roman"/>
          <w:sz w:val="28"/>
          <w:szCs w:val="28"/>
        </w:rPr>
        <w:t>в место в общем зачете команда МБОУ «УГБГ №20 им. Ф.Х.Мустафиной»</w:t>
      </w:r>
    </w:p>
    <w:p w:rsidR="005D3762" w:rsidRDefault="005D3762" w:rsidP="008954E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D3762" w:rsidRDefault="005D3762" w:rsidP="00A40D9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0680F"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5" type="#_x0000_t75" style="width:467.25pt;height:263.25pt;visibility:visible">
            <v:imagedata r:id="rId6" o:title=""/>
          </v:shape>
        </w:pict>
      </w:r>
    </w:p>
    <w:p w:rsidR="005D3762" w:rsidRDefault="005D3762" w:rsidP="00A40D9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Pr="008954E4">
        <w:rPr>
          <w:rFonts w:ascii="Times New Roman" w:hAnsi="Times New Roman"/>
          <w:sz w:val="28"/>
          <w:szCs w:val="28"/>
        </w:rPr>
        <w:t>онкурс смотра песни и строя</w:t>
      </w:r>
      <w:r>
        <w:rPr>
          <w:rFonts w:ascii="Times New Roman" w:hAnsi="Times New Roman"/>
          <w:sz w:val="28"/>
          <w:szCs w:val="28"/>
        </w:rPr>
        <w:t xml:space="preserve"> Советского района г. Уфа,</w:t>
      </w:r>
    </w:p>
    <w:p w:rsidR="005D3762" w:rsidRPr="00554AEF" w:rsidRDefault="005D3762" w:rsidP="00A40D9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 xml:space="preserve">место в общем зачете Юнармейцы МБОУ «УГБГ №20 им.Ф.Х.Мустафиной» </w:t>
      </w:r>
    </w:p>
    <w:p w:rsidR="005D3762" w:rsidRDefault="005D3762" w:rsidP="008954E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0680F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5" o:spid="_x0000_i1026" type="#_x0000_t75" style="width:467.25pt;height:263.25pt;visibility:visible">
            <v:imagedata r:id="rId7" o:title=""/>
          </v:shape>
        </w:pict>
      </w:r>
    </w:p>
    <w:p w:rsidR="005D3762" w:rsidRDefault="005D3762" w:rsidP="008954E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D3762" w:rsidRDefault="005D3762" w:rsidP="008954E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D3762" w:rsidRDefault="005D3762" w:rsidP="008954E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D3762" w:rsidRDefault="005D3762" w:rsidP="008954E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D3762" w:rsidRDefault="005D3762" w:rsidP="008954E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D3762" w:rsidRDefault="005D3762" w:rsidP="002818CA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Конкурс </w:t>
      </w:r>
    </w:p>
    <w:p w:rsidR="005D3762" w:rsidRDefault="005D3762" w:rsidP="002818CA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Строевой подготовки и исполнению песни среди учащихся в МБОУ «УГБГ №20 им. Ф.Х.Мустафиной» </w:t>
      </w:r>
    </w:p>
    <w:p w:rsidR="005D3762" w:rsidRDefault="005D3762" w:rsidP="00554AEF">
      <w:pPr>
        <w:jc w:val="center"/>
        <w:rPr>
          <w:rFonts w:ascii="Times New Roman" w:hAnsi="Times New Roman"/>
          <w:sz w:val="28"/>
          <w:szCs w:val="28"/>
        </w:rPr>
      </w:pPr>
      <w:r w:rsidRPr="0060680F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" o:spid="_x0000_i1027" type="#_x0000_t75" style="width:468pt;height:623.25pt;visibility:visible">
            <v:imagedata r:id="rId8" o:title=""/>
          </v:shape>
        </w:pict>
      </w:r>
    </w:p>
    <w:p w:rsidR="005D3762" w:rsidRDefault="005D3762" w:rsidP="00554AEF">
      <w:pPr>
        <w:jc w:val="center"/>
        <w:rPr>
          <w:rFonts w:ascii="Times New Roman" w:hAnsi="Times New Roman"/>
          <w:sz w:val="28"/>
          <w:szCs w:val="28"/>
        </w:rPr>
      </w:pPr>
    </w:p>
    <w:p w:rsidR="005D3762" w:rsidRDefault="005D3762" w:rsidP="002818CA">
      <w:pPr>
        <w:jc w:val="center"/>
        <w:rPr>
          <w:rFonts w:ascii="Times New Roman" w:hAnsi="Times New Roman"/>
          <w:sz w:val="28"/>
          <w:szCs w:val="28"/>
        </w:rPr>
      </w:pPr>
      <w:r w:rsidRPr="00554AEF">
        <w:rPr>
          <w:rFonts w:ascii="Times New Roman" w:hAnsi="Times New Roman"/>
          <w:sz w:val="28"/>
          <w:szCs w:val="28"/>
        </w:rPr>
        <w:t>Школьная спартакиада «А ну-ка, парни!»</w:t>
      </w:r>
      <w:r>
        <w:rPr>
          <w:rFonts w:ascii="Times New Roman" w:hAnsi="Times New Roman"/>
          <w:sz w:val="28"/>
          <w:szCs w:val="28"/>
        </w:rPr>
        <w:t xml:space="preserve"> среди учащихся старших классов МБОУ « УГБГ №20 им.Ф.Х.Мустафиной»</w:t>
      </w:r>
    </w:p>
    <w:p w:rsidR="005D3762" w:rsidRDefault="005D3762" w:rsidP="008954E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0680F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8" o:spid="_x0000_i1028" type="#_x0000_t75" style="width:467.25pt;height:263.25pt;visibility:visible">
            <v:imagedata r:id="rId9" o:title=""/>
          </v:shape>
        </w:pict>
      </w:r>
    </w:p>
    <w:p w:rsidR="005D3762" w:rsidRDefault="005D3762" w:rsidP="00554AE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D3762" w:rsidRDefault="005D3762" w:rsidP="00554AE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54AEF">
        <w:rPr>
          <w:rFonts w:ascii="Times New Roman" w:hAnsi="Times New Roman"/>
          <w:b/>
          <w:sz w:val="28"/>
          <w:szCs w:val="28"/>
        </w:rPr>
        <w:t>Участие в конференциях, семинарах, круглых столах и др. мер</w:t>
      </w:r>
      <w:r>
        <w:rPr>
          <w:rFonts w:ascii="Times New Roman" w:hAnsi="Times New Roman"/>
          <w:b/>
          <w:sz w:val="28"/>
          <w:szCs w:val="28"/>
        </w:rPr>
        <w:t>оприятиях</w:t>
      </w:r>
    </w:p>
    <w:p w:rsidR="005D3762" w:rsidRPr="00554AEF" w:rsidRDefault="005D3762" w:rsidP="008954E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54AEF">
        <w:rPr>
          <w:rFonts w:ascii="Times New Roman" w:hAnsi="Times New Roman"/>
          <w:sz w:val="28"/>
          <w:szCs w:val="28"/>
        </w:rPr>
        <w:t>Конференция в ГО ЧС</w:t>
      </w:r>
    </w:p>
    <w:p w:rsidR="005D3762" w:rsidRDefault="005D3762" w:rsidP="00554AE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0680F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" o:spid="_x0000_i1029" type="#_x0000_t75" style="width:468pt;height:263.25pt;visibility:visible">
            <v:imagedata r:id="rId10" o:title=""/>
          </v:shape>
        </w:pict>
      </w:r>
    </w:p>
    <w:p w:rsidR="005D3762" w:rsidRDefault="005D3762" w:rsidP="00554AE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D3762" w:rsidRDefault="005D3762" w:rsidP="00554AE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D3762" w:rsidRDefault="005D3762" w:rsidP="00554AE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D3762" w:rsidRDefault="005D3762" w:rsidP="00554AE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D3762" w:rsidRDefault="005D3762" w:rsidP="00554AE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D3762" w:rsidRDefault="005D3762" w:rsidP="00554AE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D3762" w:rsidRPr="00554AEF" w:rsidRDefault="005D3762" w:rsidP="00554AE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54AEF">
        <w:rPr>
          <w:rFonts w:ascii="Times New Roman" w:hAnsi="Times New Roman"/>
          <w:b/>
          <w:sz w:val="28"/>
          <w:szCs w:val="28"/>
        </w:rPr>
        <w:t>Проведение профилактических бесед с обучающимися по проблемам личной и общественной безопасности</w:t>
      </w:r>
    </w:p>
    <w:p w:rsidR="005D3762" w:rsidRDefault="005D3762" w:rsidP="0019712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Беседас учащимися Советского и Октябрьского района ГО г. Уфа</w:t>
      </w:r>
    </w:p>
    <w:p w:rsidR="005D3762" w:rsidRDefault="005D3762" w:rsidP="00A40D9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0680F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" o:spid="_x0000_i1030" type="#_x0000_t75" style="width:468pt;height:263.25pt;visibility:visible">
            <v:imagedata r:id="rId11" o:title=""/>
          </v:shape>
        </w:pict>
      </w:r>
    </w:p>
    <w:p w:rsidR="005D3762" w:rsidRDefault="005D3762" w:rsidP="00A40D9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D3762" w:rsidRDefault="005D3762" w:rsidP="00554AE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D3762" w:rsidRDefault="005D3762" w:rsidP="00554AE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D3762" w:rsidRDefault="005D3762" w:rsidP="00554AE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D3762" w:rsidRDefault="005D3762" w:rsidP="00554AE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D3762" w:rsidRDefault="005D3762" w:rsidP="00554AE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D3762" w:rsidRDefault="005D3762" w:rsidP="00554AE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0680F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7" o:spid="_x0000_i1031" type="#_x0000_t75" style="width:468pt;height:263.25pt;visibility:visible">
            <v:imagedata r:id="rId12" o:title=""/>
          </v:shape>
        </w:pict>
      </w:r>
    </w:p>
    <w:p w:rsidR="005D3762" w:rsidRDefault="005D3762" w:rsidP="00554AE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D3762" w:rsidRDefault="005D3762" w:rsidP="00626A3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D3762" w:rsidRDefault="005D3762" w:rsidP="00626A3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54AEF">
        <w:rPr>
          <w:rFonts w:ascii="Times New Roman" w:hAnsi="Times New Roman"/>
          <w:b/>
          <w:sz w:val="28"/>
          <w:szCs w:val="28"/>
        </w:rPr>
        <w:t>Подготовка и проведение уроков с использованием современных методов активного обучения по ОБЖ</w:t>
      </w:r>
    </w:p>
    <w:p w:rsidR="005D3762" w:rsidRDefault="005D3762" w:rsidP="00554AE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D3762" w:rsidRDefault="005D3762" w:rsidP="00554AE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Открытые уроки по ОБЖ в рамках декадника МО на базе гимназии № 20</w:t>
      </w:r>
    </w:p>
    <w:p w:rsidR="005D3762" w:rsidRDefault="005D3762" w:rsidP="00554AE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D3762" w:rsidRDefault="005D3762" w:rsidP="00554AE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D3762" w:rsidRDefault="005D3762" w:rsidP="00554AE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0680F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9" o:spid="_x0000_i1032" type="#_x0000_t75" style="width:468pt;height:263.25pt;visibility:visible">
            <v:imagedata r:id="rId13" o:title=""/>
          </v:shape>
        </w:pict>
      </w:r>
    </w:p>
    <w:p w:rsidR="005D3762" w:rsidRDefault="005D3762" w:rsidP="00554AE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D3762" w:rsidRDefault="005D3762" w:rsidP="00554AE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D3762" w:rsidRDefault="005D3762" w:rsidP="00554AE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D3762" w:rsidRDefault="005D3762" w:rsidP="00554AE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D3762" w:rsidRDefault="005D3762" w:rsidP="00554AE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D3762" w:rsidRDefault="005D3762" w:rsidP="00554AE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D3762" w:rsidRDefault="005D3762" w:rsidP="00554AE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D3762" w:rsidRDefault="005D3762" w:rsidP="00554AE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D3762" w:rsidRPr="00554AEF" w:rsidRDefault="005D3762" w:rsidP="00626A3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sectPr w:rsidR="005D3762" w:rsidRPr="00554AEF" w:rsidSect="00C554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D3762" w:rsidRDefault="005D3762" w:rsidP="008954E4">
      <w:pPr>
        <w:spacing w:after="0" w:line="240" w:lineRule="auto"/>
      </w:pPr>
      <w:r>
        <w:separator/>
      </w:r>
    </w:p>
  </w:endnote>
  <w:endnote w:type="continuationSeparator" w:id="1">
    <w:p w:rsidR="005D3762" w:rsidRDefault="005D3762" w:rsidP="008954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D3762" w:rsidRDefault="005D3762" w:rsidP="008954E4">
      <w:pPr>
        <w:spacing w:after="0" w:line="240" w:lineRule="auto"/>
      </w:pPr>
      <w:r>
        <w:separator/>
      </w:r>
    </w:p>
  </w:footnote>
  <w:footnote w:type="continuationSeparator" w:id="1">
    <w:p w:rsidR="005D3762" w:rsidRDefault="005D3762" w:rsidP="008954E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37218"/>
    <w:rsid w:val="00081EE4"/>
    <w:rsid w:val="000E3C8A"/>
    <w:rsid w:val="00197126"/>
    <w:rsid w:val="001F3C91"/>
    <w:rsid w:val="00221E62"/>
    <w:rsid w:val="002818CA"/>
    <w:rsid w:val="002A67AB"/>
    <w:rsid w:val="00337218"/>
    <w:rsid w:val="0044783F"/>
    <w:rsid w:val="00503182"/>
    <w:rsid w:val="00525171"/>
    <w:rsid w:val="00554AEF"/>
    <w:rsid w:val="00594A66"/>
    <w:rsid w:val="005D3762"/>
    <w:rsid w:val="0060680F"/>
    <w:rsid w:val="00626A3B"/>
    <w:rsid w:val="008954E4"/>
    <w:rsid w:val="008C7404"/>
    <w:rsid w:val="00941C8F"/>
    <w:rsid w:val="00A40D91"/>
    <w:rsid w:val="00B570C8"/>
    <w:rsid w:val="00BC2394"/>
    <w:rsid w:val="00C554AB"/>
    <w:rsid w:val="00C7150B"/>
    <w:rsid w:val="00CE749D"/>
    <w:rsid w:val="00F22565"/>
    <w:rsid w:val="00FE0E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54E4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0E3C8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BC23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C239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8954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8954E4"/>
    <w:rPr>
      <w:rFonts w:cs="Times New Roman"/>
    </w:rPr>
  </w:style>
  <w:style w:type="paragraph" w:styleId="Footer">
    <w:name w:val="footer"/>
    <w:basedOn w:val="Normal"/>
    <w:link w:val="FooterChar"/>
    <w:uiPriority w:val="99"/>
    <w:rsid w:val="008954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8954E4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5</Pages>
  <Words>140</Words>
  <Characters>804</Characters>
  <Application>Microsoft Office Outlook</Application>
  <DocSecurity>0</DocSecurity>
  <Lines>0</Lines>
  <Paragraphs>0</Paragraphs>
  <ScaleCrop>false</ScaleCrop>
  <Company>diakov.net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Организация и проведение мероприятий</dc:title>
  <dc:subject/>
  <dc:creator>RePack by Diakov</dc:creator>
  <cp:keywords/>
  <dc:description/>
  <cp:lastModifiedBy>Speed_XP</cp:lastModifiedBy>
  <cp:revision>2</cp:revision>
  <dcterms:created xsi:type="dcterms:W3CDTF">2018-04-17T07:32:00Z</dcterms:created>
  <dcterms:modified xsi:type="dcterms:W3CDTF">2018-04-17T07:32:00Z</dcterms:modified>
</cp:coreProperties>
</file>